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81101" w14:textId="4BBE3C88" w:rsidR="00F77239" w:rsidRPr="004D018A" w:rsidRDefault="00364723" w:rsidP="00AE6283">
      <w:pPr>
        <w:rPr>
          <w:rFonts w:ascii="Times New Roman" w:hAnsi="Times New Roman" w:cs="Times New Roman"/>
        </w:rPr>
      </w:pPr>
      <w:r w:rsidRPr="004D018A">
        <w:rPr>
          <w:rFonts w:ascii="Times New Roman" w:hAnsi="Times New Roman" w:cs="Times New Roman"/>
        </w:rPr>
        <w:t>Date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921BFD">
        <w:rPr>
          <w:rFonts w:ascii="Times New Roman" w:hAnsi="Times New Roman" w:cs="Times New Roman"/>
        </w:rPr>
        <w:t>Jan 19</w:t>
      </w:r>
      <w:r w:rsidR="00743050" w:rsidRPr="004D018A">
        <w:rPr>
          <w:rFonts w:ascii="Times New Roman" w:hAnsi="Times New Roman" w:cs="Times New Roman"/>
        </w:rPr>
        <w:t>, 202</w:t>
      </w:r>
      <w:r w:rsidR="00921BFD">
        <w:rPr>
          <w:rFonts w:ascii="Times New Roman" w:hAnsi="Times New Roman" w:cs="Times New Roman"/>
        </w:rPr>
        <w:t>5</w:t>
      </w:r>
    </w:p>
    <w:p w14:paraId="103135F9" w14:textId="054224EC" w:rsidR="00364723" w:rsidRPr="004D018A" w:rsidRDefault="00364723" w:rsidP="00AE6283">
      <w:pPr>
        <w:rPr>
          <w:rFonts w:ascii="Times New Roman" w:hAnsi="Times New Roman" w:cs="Times New Roman"/>
        </w:rPr>
      </w:pPr>
      <w:r w:rsidRPr="004D018A">
        <w:rPr>
          <w:rFonts w:ascii="Times New Roman" w:hAnsi="Times New Roman" w:cs="Times New Roman"/>
        </w:rPr>
        <w:t>Time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BF05B4">
        <w:rPr>
          <w:rFonts w:ascii="Times New Roman" w:hAnsi="Times New Roman" w:cs="Times New Roman"/>
        </w:rPr>
        <w:t>6:00</w:t>
      </w:r>
    </w:p>
    <w:p w14:paraId="4AF05D6F" w14:textId="66C32AB0" w:rsidR="00364723" w:rsidRPr="004D018A" w:rsidRDefault="00364723" w:rsidP="00AE6283">
      <w:pPr>
        <w:rPr>
          <w:rFonts w:ascii="Times New Roman" w:hAnsi="Times New Roman" w:cs="Times New Roman"/>
        </w:rPr>
      </w:pPr>
      <w:r w:rsidRPr="004D018A">
        <w:rPr>
          <w:rFonts w:ascii="Times New Roman" w:hAnsi="Times New Roman" w:cs="Times New Roman"/>
        </w:rPr>
        <w:t>Place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921BFD">
        <w:rPr>
          <w:rFonts w:ascii="Times New Roman" w:hAnsi="Times New Roman" w:cs="Times New Roman"/>
        </w:rPr>
        <w:t>Google Meet</w:t>
      </w:r>
    </w:p>
    <w:p w14:paraId="5FA4533C" w14:textId="77777777" w:rsidR="00CA3B8A" w:rsidRPr="004D018A" w:rsidRDefault="00CA3B8A" w:rsidP="00AE6283">
      <w:pPr>
        <w:rPr>
          <w:rFonts w:ascii="Times New Roman" w:hAnsi="Times New Roman" w:cs="Times New Roman"/>
        </w:rPr>
      </w:pPr>
    </w:p>
    <w:p w14:paraId="04A161C7" w14:textId="7F32EDD3" w:rsidR="00364723" w:rsidRPr="004D018A" w:rsidRDefault="00530432" w:rsidP="00AE6283">
      <w:pPr>
        <w:rPr>
          <w:rFonts w:ascii="Times New Roman" w:hAnsi="Times New Roman" w:cs="Times New Roman"/>
        </w:rPr>
      </w:pPr>
      <w:r w:rsidRPr="004D018A">
        <w:rPr>
          <w:rFonts w:ascii="Times New Roman" w:hAnsi="Times New Roman" w:cs="Times New Roman"/>
        </w:rPr>
        <w:t>General m</w:t>
      </w:r>
      <w:r w:rsidR="00364723" w:rsidRPr="004D018A">
        <w:rPr>
          <w:rFonts w:ascii="Times New Roman" w:hAnsi="Times New Roman" w:cs="Times New Roman"/>
        </w:rPr>
        <w:t xml:space="preserve">eeting </w:t>
      </w:r>
      <w:r w:rsidR="00B020E9">
        <w:rPr>
          <w:rFonts w:ascii="Times New Roman" w:hAnsi="Times New Roman" w:cs="Times New Roman"/>
        </w:rPr>
        <w:t>called to order</w:t>
      </w:r>
      <w:r w:rsidR="00364723" w:rsidRPr="004D018A">
        <w:rPr>
          <w:rFonts w:ascii="Times New Roman" w:hAnsi="Times New Roman" w:cs="Times New Roman"/>
        </w:rPr>
        <w:t xml:space="preserve"> by</w:t>
      </w:r>
      <w:r w:rsidR="00FE0737" w:rsidRPr="004D018A">
        <w:rPr>
          <w:rFonts w:ascii="Times New Roman" w:hAnsi="Times New Roman" w:cs="Times New Roman"/>
        </w:rPr>
        <w:t xml:space="preserve"> </w:t>
      </w:r>
      <w:r w:rsidR="00743050" w:rsidRPr="004D018A">
        <w:rPr>
          <w:rFonts w:ascii="Times New Roman" w:hAnsi="Times New Roman" w:cs="Times New Roman"/>
        </w:rPr>
        <w:t>President Mike Carney.</w:t>
      </w:r>
    </w:p>
    <w:p w14:paraId="3E30BE93" w14:textId="77777777" w:rsidR="00364723" w:rsidRPr="004D018A" w:rsidRDefault="00364723" w:rsidP="00AE6283">
      <w:pPr>
        <w:rPr>
          <w:rFonts w:ascii="Times New Roman" w:hAnsi="Times New Roman" w:cs="Times New Roman"/>
        </w:rPr>
      </w:pPr>
    </w:p>
    <w:p w14:paraId="37EEDCF5" w14:textId="2AE358CF" w:rsidR="00364723" w:rsidRPr="004D018A" w:rsidRDefault="007625B2" w:rsidP="00AE6283">
      <w:pPr>
        <w:rPr>
          <w:rFonts w:ascii="Times New Roman" w:hAnsi="Times New Roman" w:cs="Times New Roman"/>
        </w:rPr>
      </w:pPr>
      <w:r w:rsidRPr="004D018A">
        <w:rPr>
          <w:rFonts w:ascii="Times New Roman" w:hAnsi="Times New Roman" w:cs="Times New Roman"/>
        </w:rPr>
        <w:t xml:space="preserve">Motion to accept the </w:t>
      </w:r>
      <w:r w:rsidR="00530432" w:rsidRPr="004D018A">
        <w:rPr>
          <w:rFonts w:ascii="Times New Roman" w:hAnsi="Times New Roman" w:cs="Times New Roman"/>
        </w:rPr>
        <w:t>Minutes</w:t>
      </w:r>
      <w:r w:rsidRPr="004D018A">
        <w:rPr>
          <w:rFonts w:ascii="Times New Roman" w:hAnsi="Times New Roman" w:cs="Times New Roman"/>
        </w:rPr>
        <w:t>, with r</w:t>
      </w:r>
      <w:r w:rsidR="00530432" w:rsidRPr="004D018A">
        <w:rPr>
          <w:rFonts w:ascii="Times New Roman" w:hAnsi="Times New Roman" w:cs="Times New Roman"/>
        </w:rPr>
        <w:t>eading waived</w:t>
      </w:r>
      <w:r w:rsidRPr="004D018A">
        <w:rPr>
          <w:rFonts w:ascii="Times New Roman" w:hAnsi="Times New Roman" w:cs="Times New Roman"/>
        </w:rPr>
        <w:t>,</w:t>
      </w:r>
      <w:r w:rsidR="00530432" w:rsidRPr="004D018A">
        <w:rPr>
          <w:rFonts w:ascii="Times New Roman" w:hAnsi="Times New Roman" w:cs="Times New Roman"/>
        </w:rPr>
        <w:t xml:space="preserve"> on a motion by </w:t>
      </w:r>
      <w:r w:rsidR="00B020E9">
        <w:rPr>
          <w:rFonts w:ascii="Times New Roman" w:hAnsi="Times New Roman" w:cs="Times New Roman"/>
        </w:rPr>
        <w:t>Danny Everson</w:t>
      </w:r>
      <w:r w:rsidR="00530432" w:rsidRPr="004D018A">
        <w:rPr>
          <w:rFonts w:ascii="Times New Roman" w:hAnsi="Times New Roman" w:cs="Times New Roman"/>
        </w:rPr>
        <w:t xml:space="preserve"> and seconded by </w:t>
      </w:r>
      <w:r w:rsidR="00F30396">
        <w:rPr>
          <w:rFonts w:ascii="Times New Roman" w:hAnsi="Times New Roman" w:cs="Times New Roman"/>
        </w:rPr>
        <w:t>Jon Harter</w:t>
      </w:r>
      <w:r w:rsidR="00CA3B8A" w:rsidRPr="004D018A">
        <w:rPr>
          <w:rFonts w:ascii="Times New Roman" w:hAnsi="Times New Roman" w:cs="Times New Roman"/>
        </w:rPr>
        <w:t>, passed</w:t>
      </w:r>
      <w:r w:rsidRPr="004D018A">
        <w:rPr>
          <w:rFonts w:ascii="Times New Roman" w:hAnsi="Times New Roman" w:cs="Times New Roman"/>
        </w:rPr>
        <w:t>.</w:t>
      </w:r>
    </w:p>
    <w:p w14:paraId="782F9F4C" w14:textId="77777777" w:rsidR="00AF1BCE" w:rsidRPr="004D018A" w:rsidRDefault="00AF1BCE" w:rsidP="00AE6283">
      <w:pPr>
        <w:rPr>
          <w:rFonts w:ascii="Times New Roman" w:hAnsi="Times New Roman" w:cs="Times New Roman"/>
        </w:rPr>
      </w:pPr>
    </w:p>
    <w:p w14:paraId="475EEEB7" w14:textId="77777777" w:rsidR="007C3569" w:rsidRPr="00D617C7" w:rsidRDefault="007C3569" w:rsidP="00AE6283">
      <w:pPr>
        <w:rPr>
          <w:rFonts w:ascii="Times New Roman" w:hAnsi="Times New Roman" w:cs="Times New Roman"/>
          <w:u w:val="single"/>
        </w:rPr>
      </w:pPr>
      <w:r w:rsidRPr="00D617C7">
        <w:rPr>
          <w:rFonts w:ascii="Times New Roman" w:hAnsi="Times New Roman" w:cs="Times New Roman"/>
          <w:u w:val="single"/>
        </w:rPr>
        <w:t>Treasurer’s Report by José Lopez</w:t>
      </w:r>
    </w:p>
    <w:p w14:paraId="274E8594" w14:textId="77777777" w:rsidR="007C3569" w:rsidRDefault="007C3569" w:rsidP="00AE6283">
      <w:pPr>
        <w:rPr>
          <w:rFonts w:ascii="Times New Roman" w:hAnsi="Times New Roman" w:cs="Times New Roman"/>
        </w:rPr>
      </w:pPr>
    </w:p>
    <w:p w14:paraId="092AF536" w14:textId="77777777" w:rsidR="00D617C7" w:rsidRDefault="00D617C7" w:rsidP="00D617C7">
      <w:r w:rsidRPr="00FC58D5">
        <w:t xml:space="preserve">              Financial Report as of 12/31/24 according to last Bank Statement.</w:t>
      </w:r>
    </w:p>
    <w:p w14:paraId="500DD589" w14:textId="77777777" w:rsidR="00D617C7" w:rsidRPr="00FC58D5" w:rsidRDefault="00D617C7" w:rsidP="00D617C7"/>
    <w:p w14:paraId="3DC5B619" w14:textId="77777777" w:rsidR="00D617C7" w:rsidRPr="00FC58D5" w:rsidRDefault="00D617C7" w:rsidP="00D617C7">
      <w:pPr>
        <w:tabs>
          <w:tab w:val="left" w:pos="1440"/>
          <w:tab w:val="decimal" w:pos="7920"/>
        </w:tabs>
      </w:pPr>
      <w:r w:rsidRPr="00FC58D5">
        <w:t>In our Business Checking:</w:t>
      </w:r>
      <w:r>
        <w:tab/>
      </w:r>
      <w:r w:rsidRPr="00FC58D5">
        <w:t>$7,754.40</w:t>
      </w:r>
    </w:p>
    <w:p w14:paraId="64E7A1F0" w14:textId="77777777" w:rsidR="00D617C7" w:rsidRPr="00FC58D5" w:rsidRDefault="00D617C7" w:rsidP="00D617C7">
      <w:pPr>
        <w:tabs>
          <w:tab w:val="left" w:pos="1440"/>
          <w:tab w:val="decimal" w:pos="7920"/>
        </w:tabs>
      </w:pPr>
      <w:r w:rsidRPr="00FC58D5">
        <w:t>In our Business Savings: (Cancer Fund)</w:t>
      </w:r>
      <w:r>
        <w:tab/>
      </w:r>
      <w:r w:rsidRPr="00FC58D5">
        <w:t>$3,509.71</w:t>
      </w:r>
    </w:p>
    <w:p w14:paraId="253C719F" w14:textId="77777777" w:rsidR="00D617C7" w:rsidRPr="00FC58D5" w:rsidRDefault="00D617C7" w:rsidP="00D617C7">
      <w:pPr>
        <w:tabs>
          <w:tab w:val="left" w:pos="1440"/>
          <w:tab w:val="decimal" w:pos="7920"/>
        </w:tabs>
        <w:ind w:left="360"/>
      </w:pPr>
    </w:p>
    <w:p w14:paraId="1ADF96CA" w14:textId="77777777" w:rsidR="00D617C7" w:rsidRPr="00FC58D5" w:rsidRDefault="00D617C7" w:rsidP="00D617C7">
      <w:pPr>
        <w:tabs>
          <w:tab w:val="left" w:pos="1440"/>
          <w:tab w:val="decimal" w:pos="7920"/>
        </w:tabs>
      </w:pPr>
      <w:r w:rsidRPr="00FC58D5">
        <w:t xml:space="preserve">Jan 4, </w:t>
      </w:r>
      <w:proofErr w:type="gramStart"/>
      <w:r w:rsidRPr="00FC58D5">
        <w:t>2025</w:t>
      </w:r>
      <w:proofErr w:type="gramEnd"/>
      <w:r w:rsidRPr="00FC58D5">
        <w:t xml:space="preserve"> was our Cancer Fund Basketball Tournament.</w:t>
      </w:r>
    </w:p>
    <w:p w14:paraId="0EA87570" w14:textId="77777777" w:rsidR="00D617C7" w:rsidRPr="00FC58D5" w:rsidRDefault="00D617C7" w:rsidP="00D617C7">
      <w:pPr>
        <w:tabs>
          <w:tab w:val="left" w:pos="1440"/>
          <w:tab w:val="decimal" w:pos="7920"/>
        </w:tabs>
        <w:ind w:left="360"/>
      </w:pPr>
      <w:r w:rsidRPr="00FC58D5">
        <w:t xml:space="preserve">     Here is the breakdown of the donations received.</w:t>
      </w:r>
    </w:p>
    <w:p w14:paraId="6FAE0A0C" w14:textId="77777777" w:rsidR="00D617C7" w:rsidRPr="00FC58D5" w:rsidRDefault="00D617C7" w:rsidP="00D617C7">
      <w:pPr>
        <w:tabs>
          <w:tab w:val="left" w:pos="1440"/>
          <w:tab w:val="decimal" w:pos="7920"/>
        </w:tabs>
      </w:pPr>
      <w:r w:rsidRPr="00FC58D5">
        <w:t>Donations by Officials &amp; Schools:</w:t>
      </w:r>
      <w:r>
        <w:tab/>
      </w:r>
      <w:r w:rsidRPr="00FC58D5">
        <w:t xml:space="preserve"> $2,674.00</w:t>
      </w:r>
    </w:p>
    <w:p w14:paraId="02C46FB1" w14:textId="77777777" w:rsidR="00D617C7" w:rsidRPr="00FC58D5" w:rsidRDefault="00D617C7" w:rsidP="00D617C7">
      <w:pPr>
        <w:tabs>
          <w:tab w:val="left" w:pos="1440"/>
          <w:tab w:val="decimal" w:pos="7920"/>
        </w:tabs>
      </w:pPr>
      <w:r w:rsidRPr="00FC58D5">
        <w:t>Revenue from Raffle, 50/50 &amp; Donations:</w:t>
      </w:r>
      <w:r>
        <w:tab/>
      </w:r>
      <w:r w:rsidRPr="00FC58D5">
        <w:t>$1,297.00</w:t>
      </w:r>
    </w:p>
    <w:p w14:paraId="44FD7A0B" w14:textId="77777777" w:rsidR="00D617C7" w:rsidRPr="00FC58D5" w:rsidRDefault="00D617C7" w:rsidP="00D617C7">
      <w:pPr>
        <w:tabs>
          <w:tab w:val="left" w:pos="1440"/>
          <w:tab w:val="decimal" w:pos="7920"/>
        </w:tabs>
      </w:pPr>
      <w:r w:rsidRPr="00FC58D5">
        <w:t>Total Revenue:</w:t>
      </w:r>
      <w:r>
        <w:tab/>
      </w:r>
      <w:r w:rsidRPr="00FC58D5">
        <w:t>$3,971.00</w:t>
      </w:r>
    </w:p>
    <w:p w14:paraId="4B3FE04C" w14:textId="77777777" w:rsidR="00D617C7" w:rsidRPr="00FC58D5" w:rsidRDefault="00D617C7" w:rsidP="00D617C7">
      <w:pPr>
        <w:tabs>
          <w:tab w:val="left" w:pos="1440"/>
          <w:tab w:val="decimal" w:pos="7920"/>
        </w:tabs>
      </w:pPr>
    </w:p>
    <w:p w14:paraId="6C8CAE74" w14:textId="77777777" w:rsidR="00D617C7" w:rsidRPr="00FC58D5" w:rsidRDefault="00D617C7" w:rsidP="00D617C7">
      <w:pPr>
        <w:tabs>
          <w:tab w:val="left" w:pos="1440"/>
          <w:tab w:val="decimal" w:pos="7920"/>
        </w:tabs>
      </w:pPr>
      <w:r w:rsidRPr="00FC58D5">
        <w:t>Expenses from the Tournament: T-shirts:</w:t>
      </w:r>
      <w:r>
        <w:tab/>
      </w:r>
      <w:r w:rsidRPr="00FC58D5">
        <w:t>$1,054.50</w:t>
      </w:r>
    </w:p>
    <w:p w14:paraId="6C0D9917" w14:textId="77777777" w:rsidR="00D617C7" w:rsidRPr="00FC58D5" w:rsidRDefault="00D617C7" w:rsidP="00D617C7">
      <w:pPr>
        <w:tabs>
          <w:tab w:val="left" w:pos="1440"/>
          <w:tab w:val="decimal" w:pos="7920"/>
        </w:tabs>
      </w:pPr>
      <w:r w:rsidRPr="00FC58D5">
        <w:t xml:space="preserve">                                                             Basketballs:</w:t>
      </w:r>
      <w:r>
        <w:tab/>
      </w:r>
      <w:r w:rsidRPr="00FC58D5">
        <w:t>$364.00</w:t>
      </w:r>
    </w:p>
    <w:p w14:paraId="60B6F86C" w14:textId="77777777" w:rsidR="00D617C7" w:rsidRPr="00FC58D5" w:rsidRDefault="00D617C7" w:rsidP="00D617C7">
      <w:pPr>
        <w:tabs>
          <w:tab w:val="left" w:pos="1440"/>
          <w:tab w:val="decimal" w:pos="7920"/>
        </w:tabs>
      </w:pPr>
      <w:r w:rsidRPr="00FC58D5">
        <w:t xml:space="preserve">                                                             HCCC:</w:t>
      </w:r>
      <w:r>
        <w:tab/>
      </w:r>
      <w:r w:rsidRPr="00FC58D5">
        <w:t>$120.00</w:t>
      </w:r>
    </w:p>
    <w:p w14:paraId="666524D1" w14:textId="77777777" w:rsidR="00D617C7" w:rsidRPr="00FC58D5" w:rsidRDefault="00D617C7" w:rsidP="00D617C7">
      <w:pPr>
        <w:tabs>
          <w:tab w:val="left" w:pos="1440"/>
          <w:tab w:val="decimal" w:pos="7920"/>
        </w:tabs>
      </w:pPr>
      <w:r w:rsidRPr="00FC58D5">
        <w:t xml:space="preserve">                                                     Printing programs:</w:t>
      </w:r>
      <w:r>
        <w:tab/>
      </w:r>
      <w:r w:rsidRPr="00FC58D5">
        <w:t>$149.00</w:t>
      </w:r>
    </w:p>
    <w:p w14:paraId="5142611B" w14:textId="77777777" w:rsidR="00D617C7" w:rsidRPr="00FC58D5" w:rsidRDefault="00D617C7" w:rsidP="00D617C7">
      <w:pPr>
        <w:tabs>
          <w:tab w:val="left" w:pos="1440"/>
          <w:tab w:val="decimal" w:pos="7920"/>
        </w:tabs>
      </w:pPr>
      <w:r w:rsidRPr="00FC58D5">
        <w:t xml:space="preserve">                                                               Net Expenses:</w:t>
      </w:r>
      <w:r>
        <w:tab/>
      </w:r>
      <w:r w:rsidRPr="00FC58D5">
        <w:t>$1,687.50</w:t>
      </w:r>
    </w:p>
    <w:p w14:paraId="7A943A52" w14:textId="77777777" w:rsidR="00D617C7" w:rsidRPr="00FC58D5" w:rsidRDefault="00D617C7" w:rsidP="00D617C7">
      <w:pPr>
        <w:tabs>
          <w:tab w:val="left" w:pos="1440"/>
          <w:tab w:val="decimal" w:pos="7920"/>
        </w:tabs>
      </w:pPr>
    </w:p>
    <w:p w14:paraId="238E631D" w14:textId="77777777" w:rsidR="00D617C7" w:rsidRPr="00FC58D5" w:rsidRDefault="00D617C7" w:rsidP="00D617C7">
      <w:pPr>
        <w:tabs>
          <w:tab w:val="left" w:pos="1440"/>
          <w:tab w:val="decimal" w:pos="7920"/>
        </w:tabs>
      </w:pPr>
      <w:r w:rsidRPr="00FC58D5">
        <w:t>Net profit as of 1/6/25:</w:t>
      </w:r>
      <w:r>
        <w:tab/>
      </w:r>
      <w:r w:rsidRPr="00FC58D5">
        <w:t>$2,283.50</w:t>
      </w:r>
    </w:p>
    <w:p w14:paraId="287D04A9" w14:textId="77777777" w:rsidR="00D617C7" w:rsidRPr="00FC58D5" w:rsidRDefault="00D617C7" w:rsidP="00D617C7"/>
    <w:p w14:paraId="5F2898EA" w14:textId="77777777" w:rsidR="00D617C7" w:rsidRPr="00FC58D5" w:rsidRDefault="00D617C7" w:rsidP="00D617C7">
      <w:proofErr w:type="gramStart"/>
      <w:r w:rsidRPr="00FC58D5">
        <w:t>All of</w:t>
      </w:r>
      <w:proofErr w:type="gramEnd"/>
      <w:r w:rsidRPr="00FC58D5">
        <w:t xml:space="preserve"> the Donations have not been deposited yet.</w:t>
      </w:r>
      <w:r>
        <w:t xml:space="preserve">  </w:t>
      </w:r>
      <w:r w:rsidRPr="00FC58D5">
        <w:t>As you all know when I write out checks for any Cancer Fund Expenses, they come out of our checking, and I replace the money from the Cancer Fund to our checking.</w:t>
      </w:r>
    </w:p>
    <w:p w14:paraId="67F98C4C" w14:textId="77777777" w:rsidR="00D11A64" w:rsidRDefault="00D11A64" w:rsidP="00AE6283">
      <w:pPr>
        <w:rPr>
          <w:rFonts w:ascii="Times New Roman" w:hAnsi="Times New Roman" w:cs="Times New Roman"/>
        </w:rPr>
      </w:pPr>
    </w:p>
    <w:p w14:paraId="74CE45F4" w14:textId="5E002140" w:rsidR="00A84C56" w:rsidRDefault="00A84C56" w:rsidP="00094B7E">
      <w:pPr>
        <w:tabs>
          <w:tab w:val="left" w:pos="7978"/>
        </w:tabs>
        <w:rPr>
          <w:rFonts w:ascii="Times New Roman" w:hAnsi="Times New Roman" w:cs="Times New Roman"/>
        </w:rPr>
      </w:pPr>
      <w:r w:rsidRPr="00D430D9">
        <w:rPr>
          <w:rFonts w:ascii="Times New Roman" w:hAnsi="Times New Roman" w:cs="Times New Roman"/>
          <w:u w:val="single"/>
        </w:rPr>
        <w:t xml:space="preserve">Assignor’s Report </w:t>
      </w:r>
      <w:r>
        <w:rPr>
          <w:rFonts w:ascii="Times New Roman" w:hAnsi="Times New Roman" w:cs="Times New Roman"/>
          <w:u w:val="single"/>
        </w:rPr>
        <w:t>by</w:t>
      </w:r>
      <w:r w:rsidRPr="00D430D9">
        <w:rPr>
          <w:rFonts w:ascii="Times New Roman" w:hAnsi="Times New Roman" w:cs="Times New Roman"/>
          <w:u w:val="single"/>
        </w:rPr>
        <w:t xml:space="preserve"> Bill </w:t>
      </w:r>
      <w:proofErr w:type="spellStart"/>
      <w:r w:rsidRPr="00D430D9">
        <w:rPr>
          <w:rFonts w:ascii="Times New Roman" w:hAnsi="Times New Roman" w:cs="Times New Roman"/>
          <w:u w:val="single"/>
        </w:rPr>
        <w:t>Obernesser</w:t>
      </w:r>
      <w:proofErr w:type="spellEnd"/>
    </w:p>
    <w:p w14:paraId="177E6D00" w14:textId="04898E96" w:rsidR="00D617C7" w:rsidRPr="00586FCF" w:rsidRDefault="00A84C56" w:rsidP="00D617C7">
      <w:pPr>
        <w:pStyle w:val="NormalWeb"/>
        <w:spacing w:before="0" w:beforeAutospacing="0" w:after="45" w:afterAutospacing="0"/>
        <w:rPr>
          <w:color w:val="000000"/>
        </w:rPr>
      </w:pPr>
      <w:r w:rsidRPr="00DF7A4E">
        <w:br/>
      </w:r>
      <w:r w:rsidR="00D617C7" w:rsidRPr="00586FCF">
        <w:rPr>
          <w:color w:val="000000"/>
        </w:rPr>
        <w:t>Good news, no complaints about games and only one unsporting behavior by spectators. In fact, the AD @ Camden wrote me an email a week ago telling me what a wonderful job the officials did, congrats Everson and Conte</w:t>
      </w:r>
      <w:r w:rsidR="00D617C7">
        <w:rPr>
          <w:color w:val="000000"/>
        </w:rPr>
        <w:t xml:space="preserve">.  Camden also has had 5 </w:t>
      </w:r>
      <w:proofErr w:type="spellStart"/>
      <w:r w:rsidR="00D617C7">
        <w:rPr>
          <w:color w:val="000000"/>
        </w:rPr>
        <w:t>technicals</w:t>
      </w:r>
      <w:proofErr w:type="spellEnd"/>
      <w:r w:rsidR="00D617C7">
        <w:rPr>
          <w:color w:val="000000"/>
        </w:rPr>
        <w:t xml:space="preserve"> so far this season.</w:t>
      </w:r>
    </w:p>
    <w:p w14:paraId="68285371" w14:textId="77777777" w:rsidR="00D617C7" w:rsidRPr="00586FCF" w:rsidRDefault="00D617C7" w:rsidP="00D617C7">
      <w:pPr>
        <w:pStyle w:val="NormalWeb"/>
        <w:spacing w:before="0" w:beforeAutospacing="0" w:after="45" w:afterAutospacing="0"/>
        <w:rPr>
          <w:color w:val="000000"/>
        </w:rPr>
      </w:pPr>
    </w:p>
    <w:p w14:paraId="6E1609F6" w14:textId="77777777" w:rsidR="00D617C7" w:rsidRPr="00586FCF" w:rsidRDefault="00D617C7" w:rsidP="00D617C7">
      <w:pPr>
        <w:pStyle w:val="NormalWeb"/>
        <w:spacing w:before="0" w:beforeAutospacing="0" w:after="45" w:afterAutospacing="0"/>
        <w:rPr>
          <w:color w:val="000000"/>
        </w:rPr>
      </w:pPr>
      <w:r w:rsidRPr="00586FCF">
        <w:rPr>
          <w:color w:val="000000"/>
        </w:rPr>
        <w:t>Tuesday, 1/21, 10-3V Friday, 1/24, 9-3V Tuesday, 1/28, None Friday, 1/31, 3-0V Tuesday, 2/4, 3-0V Friday, 2/7, 2-0V Tuesday, 2/11, 4-1V Friday, 2/14, 3-2V </w:t>
      </w:r>
    </w:p>
    <w:p w14:paraId="5E89227E" w14:textId="77777777" w:rsidR="00D617C7" w:rsidRPr="00586FCF" w:rsidRDefault="00D617C7" w:rsidP="00D617C7">
      <w:pPr>
        <w:pStyle w:val="NormalWeb"/>
        <w:spacing w:before="0" w:beforeAutospacing="0" w:after="45" w:afterAutospacing="0"/>
        <w:rPr>
          <w:color w:val="000000"/>
        </w:rPr>
      </w:pPr>
    </w:p>
    <w:p w14:paraId="4DFD2CD7"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Sectional Seeding Mtg, 2/19, 9:00am </w:t>
      </w:r>
    </w:p>
    <w:p w14:paraId="04AE119F"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lastRenderedPageBreak/>
        <w:t>2/20, Play in Round (over 16 teams in the bracket) assigned on 2/19, keep Arbiter updated (2 man)</w:t>
      </w:r>
    </w:p>
    <w:p w14:paraId="24E6A840"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2/21, 2/22 Opening round (2 man) </w:t>
      </w:r>
    </w:p>
    <w:p w14:paraId="3FD16E86"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2/25-2/27 Q</w:t>
      </w:r>
      <w:r>
        <w:rPr>
          <w:color w:val="000000"/>
        </w:rPr>
        <w:t>uarterfinals</w:t>
      </w:r>
    </w:p>
    <w:p w14:paraId="6089EB43" w14:textId="77777777" w:rsidR="00D617C7" w:rsidRDefault="00D617C7" w:rsidP="00D617C7">
      <w:pPr>
        <w:pStyle w:val="NormalWeb"/>
        <w:numPr>
          <w:ilvl w:val="0"/>
          <w:numId w:val="24"/>
        </w:numPr>
        <w:spacing w:before="0" w:beforeAutospacing="0" w:after="45" w:afterAutospacing="0"/>
        <w:rPr>
          <w:color w:val="000000"/>
        </w:rPr>
      </w:pPr>
      <w:r w:rsidRPr="00586FCF">
        <w:rPr>
          <w:color w:val="000000"/>
        </w:rPr>
        <w:t>3/3, 3/4 Semi’s</w:t>
      </w:r>
    </w:p>
    <w:p w14:paraId="2613485A"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SRC Arena</w:t>
      </w:r>
    </w:p>
    <w:p w14:paraId="4CCB6475"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3/7, Class A finals </w:t>
      </w:r>
    </w:p>
    <w:p w14:paraId="31D9CC73"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3/8, D, AA, B, AAA Fin SRC Arena </w:t>
      </w:r>
    </w:p>
    <w:p w14:paraId="0B85197E"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3/9, Finals, SRC Arena, 11:00am</w:t>
      </w:r>
    </w:p>
    <w:p w14:paraId="0C2FB5B7"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3/12, Sub Regionals Semi/Final</w:t>
      </w:r>
    </w:p>
    <w:p w14:paraId="1D5AF723"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Class A, 10 @ 3 Class B, 10 @ 3 </w:t>
      </w:r>
    </w:p>
    <w:p w14:paraId="45C7C265"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 xml:space="preserve">3/13, Regional Finals, Class AAA 2 @ </w:t>
      </w:r>
      <w:proofErr w:type="gramStart"/>
      <w:r w:rsidRPr="00586FCF">
        <w:rPr>
          <w:color w:val="000000"/>
        </w:rPr>
        <w:t>3  3</w:t>
      </w:r>
      <w:proofErr w:type="gramEnd"/>
      <w:r w:rsidRPr="00586FCF">
        <w:rPr>
          <w:color w:val="000000"/>
        </w:rPr>
        <w:t>/14 Regional Finals Class AA </w:t>
      </w:r>
    </w:p>
    <w:p w14:paraId="1B797DE0"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 xml:space="preserve">3/16 </w:t>
      </w:r>
      <w:proofErr w:type="spellStart"/>
      <w:r w:rsidRPr="00586FCF">
        <w:rPr>
          <w:color w:val="000000"/>
        </w:rPr>
        <w:t>Zerg</w:t>
      </w:r>
      <w:proofErr w:type="spellEnd"/>
    </w:p>
    <w:p w14:paraId="1EDEC468" w14:textId="77777777" w:rsidR="00D617C7" w:rsidRPr="00586FCF" w:rsidRDefault="00D617C7" w:rsidP="00D617C7">
      <w:pPr>
        <w:pStyle w:val="NormalWeb"/>
        <w:numPr>
          <w:ilvl w:val="0"/>
          <w:numId w:val="24"/>
        </w:numPr>
        <w:spacing w:before="0" w:beforeAutospacing="0" w:after="45" w:afterAutospacing="0"/>
        <w:rPr>
          <w:color w:val="000000"/>
        </w:rPr>
      </w:pPr>
      <w:r w:rsidRPr="00586FCF">
        <w:rPr>
          <w:color w:val="000000"/>
        </w:rPr>
        <w:t>3/20-3/23</w:t>
      </w:r>
    </w:p>
    <w:p w14:paraId="63218EF0" w14:textId="77777777" w:rsidR="00D617C7" w:rsidRDefault="00D617C7" w:rsidP="00D617C7">
      <w:pPr>
        <w:pStyle w:val="NormalWeb"/>
        <w:numPr>
          <w:ilvl w:val="0"/>
          <w:numId w:val="24"/>
        </w:numPr>
        <w:spacing w:before="0" w:beforeAutospacing="0" w:after="45" w:afterAutospacing="0"/>
        <w:rPr>
          <w:color w:val="000000"/>
        </w:rPr>
      </w:pPr>
      <w:r w:rsidRPr="00586FCF">
        <w:rPr>
          <w:color w:val="000000"/>
        </w:rPr>
        <w:t xml:space="preserve">Finals @ HVCC </w:t>
      </w:r>
    </w:p>
    <w:p w14:paraId="19758021" w14:textId="77777777" w:rsidR="00D617C7" w:rsidRDefault="00D617C7" w:rsidP="00D617C7">
      <w:pPr>
        <w:pStyle w:val="NormalWeb"/>
        <w:spacing w:before="0" w:beforeAutospacing="0" w:after="45" w:afterAutospacing="0"/>
        <w:rPr>
          <w:color w:val="000000"/>
        </w:rPr>
      </w:pPr>
    </w:p>
    <w:p w14:paraId="4BC13DE4" w14:textId="77777777" w:rsidR="00D617C7" w:rsidRPr="00586FCF" w:rsidRDefault="00D617C7" w:rsidP="00D617C7">
      <w:pPr>
        <w:pStyle w:val="NormalWeb"/>
        <w:spacing w:before="0" w:beforeAutospacing="0" w:after="45" w:afterAutospacing="0"/>
        <w:rPr>
          <w:color w:val="000000"/>
        </w:rPr>
      </w:pPr>
      <w:r w:rsidRPr="00586FCF">
        <w:rPr>
          <w:color w:val="000000"/>
        </w:rPr>
        <w:t>Take a moment to reflect when your original schedule came out to how many games you were assigned to how many you currently have. No one has less than what they started. </w:t>
      </w:r>
    </w:p>
    <w:p w14:paraId="4F702DBE" w14:textId="77777777" w:rsidR="00D617C7" w:rsidRPr="00586FCF" w:rsidRDefault="00D617C7" w:rsidP="00D617C7">
      <w:pPr>
        <w:pStyle w:val="NormalWeb"/>
        <w:spacing w:before="0" w:beforeAutospacing="0" w:after="45" w:afterAutospacing="0"/>
        <w:rPr>
          <w:color w:val="000000"/>
        </w:rPr>
      </w:pPr>
    </w:p>
    <w:p w14:paraId="1D97AAAB" w14:textId="77777777" w:rsidR="00D617C7" w:rsidRPr="00586FCF" w:rsidRDefault="00D617C7" w:rsidP="00D617C7">
      <w:pPr>
        <w:pStyle w:val="NormalWeb"/>
        <w:spacing w:before="0" w:beforeAutospacing="0" w:after="45" w:afterAutospacing="0"/>
        <w:rPr>
          <w:color w:val="000000"/>
        </w:rPr>
      </w:pPr>
      <w:r w:rsidRPr="00586FCF">
        <w:rPr>
          <w:color w:val="000000"/>
        </w:rPr>
        <w:t xml:space="preserve">Currently there are 22 </w:t>
      </w:r>
      <w:proofErr w:type="spellStart"/>
      <w:r w:rsidRPr="00586FCF">
        <w:rPr>
          <w:color w:val="000000"/>
        </w:rPr>
        <w:t>technicals</w:t>
      </w:r>
      <w:proofErr w:type="spellEnd"/>
      <w:r w:rsidRPr="00586FCF">
        <w:rPr>
          <w:color w:val="000000"/>
        </w:rPr>
        <w:t>. </w:t>
      </w:r>
    </w:p>
    <w:p w14:paraId="5E7B1106" w14:textId="77777777" w:rsidR="00D617C7" w:rsidRPr="00586FCF" w:rsidRDefault="00D617C7" w:rsidP="00D617C7">
      <w:pPr>
        <w:pStyle w:val="NormalWeb"/>
        <w:spacing w:before="0" w:beforeAutospacing="0" w:after="45" w:afterAutospacing="0"/>
        <w:rPr>
          <w:color w:val="000000"/>
        </w:rPr>
      </w:pPr>
    </w:p>
    <w:p w14:paraId="32490825" w14:textId="77777777" w:rsidR="00D617C7" w:rsidRPr="00586FCF" w:rsidRDefault="00D617C7" w:rsidP="00D617C7">
      <w:pPr>
        <w:pStyle w:val="NormalWeb"/>
        <w:spacing w:before="0" w:beforeAutospacing="0" w:after="45" w:afterAutospacing="0"/>
        <w:rPr>
          <w:color w:val="000000"/>
        </w:rPr>
      </w:pPr>
      <w:r w:rsidRPr="00586FCF">
        <w:rPr>
          <w:color w:val="000000"/>
        </w:rPr>
        <w:t>There are many games that are not being rescheduled. Games are being rescheduled with less than 24 hours’ notice.  I want to thank those who took my phone calls at 9:00am on a Saturday or 9:00pm on a weekday. You all have receptive to changes on your game, some of which were different sites.</w:t>
      </w:r>
    </w:p>
    <w:p w14:paraId="36CA3BAC" w14:textId="77777777" w:rsidR="00D617C7" w:rsidRPr="00586FCF" w:rsidRDefault="00D617C7" w:rsidP="00D617C7">
      <w:pPr>
        <w:pStyle w:val="NormalWeb"/>
        <w:spacing w:before="0" w:beforeAutospacing="0" w:after="45" w:afterAutospacing="0"/>
        <w:rPr>
          <w:color w:val="000000"/>
        </w:rPr>
      </w:pPr>
    </w:p>
    <w:p w14:paraId="07601339" w14:textId="77777777" w:rsidR="00D617C7" w:rsidRPr="00586FCF" w:rsidRDefault="00D617C7" w:rsidP="00D617C7">
      <w:pPr>
        <w:pStyle w:val="NormalWeb"/>
        <w:spacing w:before="0" w:beforeAutospacing="0" w:after="45" w:afterAutospacing="0"/>
        <w:rPr>
          <w:color w:val="000000"/>
        </w:rPr>
      </w:pPr>
      <w:r w:rsidRPr="00586FCF">
        <w:rPr>
          <w:color w:val="000000"/>
        </w:rPr>
        <w:t>We are at the time of year when teams that are eliminated start to make unsporting decisions. I strongly urge everyone to continue to enforce the rules as written and absolutely stay focused on players, coaches and spectator behavior. After the moment you read the sportsmanship card there are no more warnings. Issue a technical foul if needed and keep control of the game. </w:t>
      </w:r>
    </w:p>
    <w:p w14:paraId="7E453209" w14:textId="77777777" w:rsidR="00A84C56" w:rsidRDefault="00A84C56" w:rsidP="00AE6283">
      <w:pPr>
        <w:rPr>
          <w:rFonts w:ascii="Times New Roman" w:hAnsi="Times New Roman" w:cs="Times New Roman"/>
        </w:rPr>
      </w:pPr>
    </w:p>
    <w:p w14:paraId="0021754C" w14:textId="2CE94662" w:rsidR="00D11A64" w:rsidRPr="00685445" w:rsidRDefault="00D331DD" w:rsidP="00AE6283">
      <w:pPr>
        <w:rPr>
          <w:rFonts w:ascii="Times New Roman" w:hAnsi="Times New Roman" w:cs="Times New Roman"/>
          <w:u w:val="single"/>
        </w:rPr>
      </w:pPr>
      <w:r>
        <w:rPr>
          <w:rFonts w:ascii="Times New Roman" w:hAnsi="Times New Roman" w:cs="Times New Roman"/>
          <w:u w:val="single"/>
        </w:rPr>
        <w:t>Interpreter</w:t>
      </w:r>
      <w:r w:rsidR="00D617C7">
        <w:rPr>
          <w:rFonts w:ascii="Times New Roman" w:hAnsi="Times New Roman" w:cs="Times New Roman"/>
          <w:u w:val="single"/>
        </w:rPr>
        <w:t>’s Re</w:t>
      </w:r>
      <w:r w:rsidR="00AC0476">
        <w:rPr>
          <w:rFonts w:ascii="Times New Roman" w:hAnsi="Times New Roman" w:cs="Times New Roman"/>
          <w:u w:val="single"/>
        </w:rPr>
        <w:t>p</w:t>
      </w:r>
      <w:r w:rsidR="00D617C7">
        <w:rPr>
          <w:rFonts w:ascii="Times New Roman" w:hAnsi="Times New Roman" w:cs="Times New Roman"/>
          <w:u w:val="single"/>
        </w:rPr>
        <w:t>ort by Jon Perry</w:t>
      </w:r>
    </w:p>
    <w:p w14:paraId="7582C01D" w14:textId="77777777" w:rsidR="00D331DD" w:rsidRDefault="00D331DD" w:rsidP="00D331DD">
      <w:pPr>
        <w:rPr>
          <w:rFonts w:ascii="Times New Roman" w:hAnsi="Times New Roman" w:cs="Times New Roman"/>
        </w:rPr>
      </w:pPr>
    </w:p>
    <w:p w14:paraId="4C78F365" w14:textId="267F1970" w:rsidR="00D331DD"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Please read the Sportsmanship Card at the captains’ meeting</w:t>
      </w:r>
    </w:p>
    <w:p w14:paraId="0DBE0F6C" w14:textId="1D761E32" w:rsidR="00D617C7"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You can give coaches three strikes</w:t>
      </w:r>
    </w:p>
    <w:p w14:paraId="2AC9C78D" w14:textId="0539851B" w:rsidR="00D617C7"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Make sure the undershirts match the jersey or don’t let them play</w:t>
      </w:r>
    </w:p>
    <w:p w14:paraId="37B69FA4" w14:textId="30D235AD" w:rsidR="00D617C7"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Do not let physicality ruin your game</w:t>
      </w:r>
    </w:p>
    <w:p w14:paraId="4A664144" w14:textId="1DBD1E73" w:rsidR="00D617C7"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Ref the defense</w:t>
      </w:r>
    </w:p>
    <w:p w14:paraId="455A1F03" w14:textId="6DE3B8C6" w:rsidR="00D617C7"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Modified games – make sure the coaches agree before the game</w:t>
      </w:r>
    </w:p>
    <w:p w14:paraId="7D05E65F" w14:textId="69B50C12" w:rsidR="00D617C7" w:rsidRPr="00AC0476" w:rsidRDefault="00D617C7" w:rsidP="00AC0476">
      <w:pPr>
        <w:pStyle w:val="ListParagraph"/>
        <w:numPr>
          <w:ilvl w:val="0"/>
          <w:numId w:val="26"/>
        </w:numPr>
        <w:rPr>
          <w:rFonts w:ascii="Times New Roman" w:hAnsi="Times New Roman" w:cs="Times New Roman"/>
        </w:rPr>
      </w:pPr>
      <w:r w:rsidRPr="00AC0476">
        <w:rPr>
          <w:rFonts w:ascii="Times New Roman" w:hAnsi="Times New Roman" w:cs="Times New Roman"/>
        </w:rPr>
        <w:t>Put ball in play closest to the occurrence using the pregame card chart</w:t>
      </w:r>
    </w:p>
    <w:p w14:paraId="4BE64001" w14:textId="6466B5A4" w:rsidR="00AC0476" w:rsidRPr="00AC0476" w:rsidRDefault="00AC0476" w:rsidP="00AC0476">
      <w:pPr>
        <w:pStyle w:val="ListParagraph"/>
        <w:numPr>
          <w:ilvl w:val="0"/>
          <w:numId w:val="26"/>
        </w:numPr>
        <w:rPr>
          <w:rFonts w:ascii="Times New Roman" w:hAnsi="Times New Roman" w:cs="Times New Roman"/>
        </w:rPr>
      </w:pPr>
      <w:r w:rsidRPr="00AC0476">
        <w:rPr>
          <w:rFonts w:ascii="Times New Roman" w:hAnsi="Times New Roman" w:cs="Times New Roman"/>
        </w:rPr>
        <w:t>Pregame mechanics, last shot, and cadence calls.</w:t>
      </w:r>
    </w:p>
    <w:p w14:paraId="3B6A6203" w14:textId="3005FE9C" w:rsidR="00AC0476" w:rsidRDefault="00AC0476" w:rsidP="00AC0476">
      <w:pPr>
        <w:pStyle w:val="ListParagraph"/>
        <w:numPr>
          <w:ilvl w:val="0"/>
          <w:numId w:val="26"/>
        </w:numPr>
        <w:rPr>
          <w:rFonts w:ascii="Times New Roman" w:hAnsi="Times New Roman" w:cs="Times New Roman"/>
        </w:rPr>
      </w:pPr>
      <w:r w:rsidRPr="00AC0476">
        <w:rPr>
          <w:rFonts w:ascii="Times New Roman" w:hAnsi="Times New Roman" w:cs="Times New Roman"/>
        </w:rPr>
        <w:lastRenderedPageBreak/>
        <w:t>There is no video review.</w:t>
      </w:r>
    </w:p>
    <w:p w14:paraId="49BC7360" w14:textId="20F00008" w:rsidR="00AC0476" w:rsidRDefault="00AC0476" w:rsidP="00AC0476">
      <w:pPr>
        <w:pStyle w:val="ListParagraph"/>
        <w:numPr>
          <w:ilvl w:val="0"/>
          <w:numId w:val="26"/>
        </w:numPr>
        <w:rPr>
          <w:rFonts w:ascii="Times New Roman" w:hAnsi="Times New Roman" w:cs="Times New Roman"/>
        </w:rPr>
      </w:pPr>
      <w:r>
        <w:rPr>
          <w:rFonts w:ascii="Times New Roman" w:hAnsi="Times New Roman" w:cs="Times New Roman"/>
        </w:rPr>
        <w:t>Call the 10-10 touch rules on the ball handler dribbler early and often</w:t>
      </w:r>
    </w:p>
    <w:p w14:paraId="3CDE6FA4" w14:textId="3CA75458" w:rsidR="00AC0476" w:rsidRDefault="00AC0476" w:rsidP="00AC0476">
      <w:pPr>
        <w:pStyle w:val="ListParagraph"/>
        <w:numPr>
          <w:ilvl w:val="0"/>
          <w:numId w:val="26"/>
        </w:numPr>
        <w:rPr>
          <w:rFonts w:ascii="Times New Roman" w:hAnsi="Times New Roman" w:cs="Times New Roman"/>
        </w:rPr>
      </w:pPr>
      <w:r>
        <w:rPr>
          <w:rFonts w:ascii="Times New Roman" w:hAnsi="Times New Roman" w:cs="Times New Roman"/>
        </w:rPr>
        <w:t>Maintain the rules in cross board games.</w:t>
      </w:r>
    </w:p>
    <w:p w14:paraId="0F8A836F" w14:textId="75AECEBC" w:rsidR="00AC0476" w:rsidRPr="00AC0476" w:rsidRDefault="00AC0476" w:rsidP="00AC0476">
      <w:pPr>
        <w:pStyle w:val="ListParagraph"/>
        <w:numPr>
          <w:ilvl w:val="0"/>
          <w:numId w:val="26"/>
        </w:numPr>
        <w:rPr>
          <w:rFonts w:ascii="Times New Roman" w:hAnsi="Times New Roman" w:cs="Times New Roman"/>
        </w:rPr>
      </w:pPr>
      <w:r>
        <w:rPr>
          <w:rFonts w:ascii="Times New Roman" w:hAnsi="Times New Roman" w:cs="Times New Roman"/>
        </w:rPr>
        <w:t>We don’t throw out any fans, that’s the site administrator’s task</w:t>
      </w:r>
    </w:p>
    <w:p w14:paraId="4940D0AE" w14:textId="77777777" w:rsidR="00AC0476" w:rsidRDefault="00AC0476" w:rsidP="00D331DD">
      <w:pPr>
        <w:rPr>
          <w:rFonts w:ascii="Times New Roman" w:hAnsi="Times New Roman" w:cs="Times New Roman"/>
        </w:rPr>
      </w:pPr>
    </w:p>
    <w:p w14:paraId="7A39FD9B" w14:textId="4C5FE230" w:rsidR="00AC0476" w:rsidRPr="00B57726" w:rsidRDefault="00AC0476" w:rsidP="00D331DD">
      <w:pPr>
        <w:rPr>
          <w:rFonts w:ascii="Times New Roman" w:hAnsi="Times New Roman" w:cs="Times New Roman"/>
          <w:i/>
          <w:iCs/>
        </w:rPr>
      </w:pPr>
      <w:r w:rsidRPr="00B57726">
        <w:rPr>
          <w:rFonts w:ascii="Times New Roman" w:hAnsi="Times New Roman" w:cs="Times New Roman"/>
          <w:i/>
          <w:iCs/>
        </w:rPr>
        <w:t>We are the Best Board in Section III.</w:t>
      </w:r>
    </w:p>
    <w:p w14:paraId="357A7A1B" w14:textId="77777777" w:rsidR="00AC0476" w:rsidRDefault="00AC0476" w:rsidP="00D331DD">
      <w:pPr>
        <w:rPr>
          <w:rFonts w:ascii="Times New Roman" w:hAnsi="Times New Roman" w:cs="Times New Roman"/>
        </w:rPr>
      </w:pPr>
    </w:p>
    <w:p w14:paraId="5D721BCB" w14:textId="13CF94E2" w:rsidR="00AC0476" w:rsidRPr="00B57726" w:rsidRDefault="00AC0476" w:rsidP="00D331DD">
      <w:pPr>
        <w:rPr>
          <w:rFonts w:ascii="Times New Roman" w:hAnsi="Times New Roman" w:cs="Times New Roman"/>
          <w:u w:val="single"/>
        </w:rPr>
      </w:pPr>
      <w:r w:rsidRPr="00B57726">
        <w:rPr>
          <w:rFonts w:ascii="Times New Roman" w:hAnsi="Times New Roman" w:cs="Times New Roman"/>
          <w:u w:val="single"/>
        </w:rPr>
        <w:t>Cancer Challenge Report</w:t>
      </w:r>
      <w:r w:rsidR="00B57726" w:rsidRPr="00B57726">
        <w:rPr>
          <w:rFonts w:ascii="Times New Roman" w:hAnsi="Times New Roman" w:cs="Times New Roman"/>
          <w:u w:val="single"/>
        </w:rPr>
        <w:t xml:space="preserve"> by Jon Perry</w:t>
      </w:r>
    </w:p>
    <w:p w14:paraId="45BD1988" w14:textId="77777777" w:rsidR="00AC0476" w:rsidRDefault="00AC0476" w:rsidP="00D331DD">
      <w:pPr>
        <w:rPr>
          <w:rFonts w:ascii="Times New Roman" w:hAnsi="Times New Roman" w:cs="Times New Roman"/>
        </w:rPr>
      </w:pPr>
    </w:p>
    <w:p w14:paraId="67D59E32" w14:textId="315AC9BC" w:rsidR="00AC0476" w:rsidRDefault="00AC0476" w:rsidP="00D331DD">
      <w:pPr>
        <w:rPr>
          <w:rFonts w:ascii="Times New Roman" w:hAnsi="Times New Roman" w:cs="Times New Roman"/>
        </w:rPr>
      </w:pPr>
      <w:r>
        <w:rPr>
          <w:rFonts w:ascii="Times New Roman" w:hAnsi="Times New Roman" w:cs="Times New Roman"/>
        </w:rPr>
        <w:t xml:space="preserve">There was around $2300 raised net.  Still taking donations.  </w:t>
      </w:r>
      <w:r w:rsidRPr="00AC0476">
        <w:rPr>
          <w:rFonts w:ascii="Times New Roman" w:hAnsi="Times New Roman" w:cs="Times New Roman"/>
        </w:rPr>
        <w:t>Three games were played despite the winter weather.  Maybe go to three games next year with the right 6 teams.  Possibly go a week later because that Sunday was the end of school vacation.  Change the schedule to only 1:45 between games.  That weekend is good on campus because the students are still on break.</w:t>
      </w:r>
    </w:p>
    <w:p w14:paraId="31C10A9E" w14:textId="77777777" w:rsidR="008165E8" w:rsidRDefault="008165E8" w:rsidP="00AE6283">
      <w:pPr>
        <w:rPr>
          <w:rFonts w:ascii="Times New Roman" w:hAnsi="Times New Roman" w:cs="Times New Roman"/>
        </w:rPr>
      </w:pPr>
    </w:p>
    <w:p w14:paraId="68F2571C" w14:textId="789B5331" w:rsidR="00D617C7" w:rsidRPr="00A84C56" w:rsidRDefault="00D617C7" w:rsidP="00D617C7">
      <w:pPr>
        <w:rPr>
          <w:rFonts w:ascii="Times New Roman" w:hAnsi="Times New Roman" w:cs="Times New Roman"/>
          <w:u w:val="single"/>
        </w:rPr>
      </w:pPr>
      <w:r w:rsidRPr="00A84C56">
        <w:rPr>
          <w:rFonts w:ascii="Times New Roman" w:hAnsi="Times New Roman" w:cs="Times New Roman"/>
          <w:u w:val="single"/>
        </w:rPr>
        <w:t>Membership Committee</w:t>
      </w:r>
      <w:r w:rsidR="00AC0476">
        <w:rPr>
          <w:rFonts w:ascii="Times New Roman" w:hAnsi="Times New Roman" w:cs="Times New Roman"/>
          <w:u w:val="single"/>
        </w:rPr>
        <w:t xml:space="preserve"> Report by Geoff Thorp</w:t>
      </w:r>
    </w:p>
    <w:p w14:paraId="3404AF67" w14:textId="77777777" w:rsidR="00D617C7" w:rsidRDefault="00D617C7" w:rsidP="00D617C7">
      <w:pPr>
        <w:rPr>
          <w:rFonts w:ascii="Times New Roman" w:hAnsi="Times New Roman" w:cs="Times New Roman"/>
        </w:rPr>
      </w:pPr>
    </w:p>
    <w:p w14:paraId="32C9E147" w14:textId="1AC4E53F" w:rsidR="00D617C7" w:rsidRDefault="00AC0476" w:rsidP="00D617C7">
      <w:pPr>
        <w:rPr>
          <w:rFonts w:ascii="Times New Roman" w:hAnsi="Times New Roman" w:cs="Times New Roman"/>
        </w:rPr>
      </w:pPr>
      <w:r>
        <w:rPr>
          <w:rFonts w:ascii="Times New Roman" w:hAnsi="Times New Roman" w:cs="Times New Roman"/>
        </w:rPr>
        <w:t>Members need your assistance in the upgrade process.  They each need 5 evaluations.  Please send the forms into Geoff in a timely manner.  Please be honest – not all are awesome.</w:t>
      </w:r>
    </w:p>
    <w:p w14:paraId="37818F83" w14:textId="77777777" w:rsidR="00AC0476" w:rsidRDefault="00AC0476" w:rsidP="00D617C7">
      <w:pPr>
        <w:rPr>
          <w:rFonts w:ascii="Times New Roman" w:hAnsi="Times New Roman" w:cs="Times New Roman"/>
        </w:rPr>
      </w:pPr>
    </w:p>
    <w:p w14:paraId="4F7B97CF" w14:textId="20C2665F" w:rsidR="00AC0476" w:rsidRDefault="00AC0476" w:rsidP="00AC0476">
      <w:pPr>
        <w:rPr>
          <w:rFonts w:ascii="Times New Roman" w:hAnsi="Times New Roman" w:cs="Times New Roman"/>
        </w:rPr>
      </w:pPr>
      <w:r>
        <w:rPr>
          <w:rFonts w:ascii="Times New Roman" w:hAnsi="Times New Roman" w:cs="Times New Roman"/>
          <w:u w:val="single"/>
        </w:rPr>
        <w:t xml:space="preserve">Section III Officials Committee </w:t>
      </w:r>
      <w:r w:rsidR="00B57726">
        <w:rPr>
          <w:rFonts w:ascii="Times New Roman" w:hAnsi="Times New Roman" w:cs="Times New Roman"/>
          <w:u w:val="single"/>
        </w:rPr>
        <w:t xml:space="preserve">Report by </w:t>
      </w:r>
      <w:r w:rsidRPr="002E3AD4">
        <w:rPr>
          <w:rFonts w:ascii="Times New Roman" w:hAnsi="Times New Roman" w:cs="Times New Roman"/>
          <w:u w:val="single"/>
        </w:rPr>
        <w:t>Tom Best</w:t>
      </w:r>
    </w:p>
    <w:p w14:paraId="537BAD0A" w14:textId="77777777" w:rsidR="00AC0476" w:rsidRDefault="00AC0476" w:rsidP="00AC0476">
      <w:pPr>
        <w:rPr>
          <w:rFonts w:ascii="Times New Roman" w:hAnsi="Times New Roman" w:cs="Times New Roman"/>
        </w:rPr>
      </w:pPr>
    </w:p>
    <w:p w14:paraId="4AAA29C8" w14:textId="17F63988" w:rsidR="00AC0476" w:rsidRDefault="00AC0476" w:rsidP="00AC0476">
      <w:pPr>
        <w:rPr>
          <w:rFonts w:ascii="Times New Roman" w:hAnsi="Times New Roman" w:cs="Times New Roman"/>
        </w:rPr>
      </w:pPr>
      <w:r>
        <w:rPr>
          <w:rFonts w:ascii="Times New Roman" w:hAnsi="Times New Roman" w:cs="Times New Roman"/>
        </w:rPr>
        <w:t xml:space="preserve">The Officials’ Committee is looking for members for the negotiation team.  Looking for suggestions for global items.  There is a meeting tomorrow to discuss </w:t>
      </w:r>
      <w:proofErr w:type="spellStart"/>
      <w:r>
        <w:rPr>
          <w:rFonts w:ascii="Times New Roman" w:hAnsi="Times New Roman" w:cs="Times New Roman"/>
        </w:rPr>
        <w:t>ArbiterPay</w:t>
      </w:r>
      <w:proofErr w:type="spellEnd"/>
      <w:r>
        <w:rPr>
          <w:rFonts w:ascii="Times New Roman" w:hAnsi="Times New Roman" w:cs="Times New Roman"/>
        </w:rPr>
        <w:t>.  Jason Czarny, section head wants everything in writing.</w:t>
      </w:r>
      <w:r w:rsidR="00B57726">
        <w:rPr>
          <w:rFonts w:ascii="Times New Roman" w:hAnsi="Times New Roman" w:cs="Times New Roman"/>
        </w:rPr>
        <w:t xml:space="preserve">  Dan </w:t>
      </w:r>
      <w:proofErr w:type="spellStart"/>
      <w:r w:rsidR="00B57726">
        <w:rPr>
          <w:rFonts w:ascii="Times New Roman" w:hAnsi="Times New Roman" w:cs="Times New Roman"/>
        </w:rPr>
        <w:t>Wilzcek</w:t>
      </w:r>
      <w:proofErr w:type="spellEnd"/>
      <w:r w:rsidR="00B57726">
        <w:rPr>
          <w:rFonts w:ascii="Times New Roman" w:hAnsi="Times New Roman" w:cs="Times New Roman"/>
        </w:rPr>
        <w:t xml:space="preserve"> warns that </w:t>
      </w:r>
      <w:proofErr w:type="spellStart"/>
      <w:r w:rsidR="00B57726">
        <w:rPr>
          <w:rFonts w:ascii="Times New Roman" w:hAnsi="Times New Roman" w:cs="Times New Roman"/>
        </w:rPr>
        <w:t>ArbiterPay</w:t>
      </w:r>
      <w:proofErr w:type="spellEnd"/>
      <w:r w:rsidR="00B57726">
        <w:rPr>
          <w:rFonts w:ascii="Times New Roman" w:hAnsi="Times New Roman" w:cs="Times New Roman"/>
        </w:rPr>
        <w:t xml:space="preserve"> will cause many to leave officiating.  If you do 6 games at a </w:t>
      </w:r>
      <w:proofErr w:type="gramStart"/>
      <w:r w:rsidR="00B57726">
        <w:rPr>
          <w:rFonts w:ascii="Times New Roman" w:hAnsi="Times New Roman" w:cs="Times New Roman"/>
        </w:rPr>
        <w:t>school</w:t>
      </w:r>
      <w:proofErr w:type="gramEnd"/>
      <w:r w:rsidR="00B57726">
        <w:rPr>
          <w:rFonts w:ascii="Times New Roman" w:hAnsi="Times New Roman" w:cs="Times New Roman"/>
        </w:rPr>
        <w:t xml:space="preserve"> you’ll probably generate a 1099 form.</w:t>
      </w:r>
    </w:p>
    <w:p w14:paraId="399AED5F" w14:textId="77777777" w:rsidR="00D617C7" w:rsidRDefault="00D617C7" w:rsidP="00C115F2">
      <w:pPr>
        <w:pStyle w:val="NoSpacing"/>
        <w:rPr>
          <w:rFonts w:ascii="Times New Roman" w:hAnsi="Times New Roman" w:cs="Times New Roman"/>
          <w:sz w:val="24"/>
          <w:szCs w:val="24"/>
          <w:u w:val="single"/>
        </w:rPr>
      </w:pPr>
    </w:p>
    <w:p w14:paraId="5365C680" w14:textId="54B85452" w:rsidR="00B57726" w:rsidRDefault="00B57726" w:rsidP="00B57726">
      <w:pPr>
        <w:rPr>
          <w:rFonts w:ascii="Times New Roman" w:hAnsi="Times New Roman" w:cs="Times New Roman"/>
        </w:rPr>
      </w:pPr>
      <w:r>
        <w:rPr>
          <w:rFonts w:ascii="Times New Roman" w:hAnsi="Times New Roman" w:cs="Times New Roman"/>
          <w:u w:val="single"/>
        </w:rPr>
        <w:t>President’s Report by Mike Carney</w:t>
      </w:r>
    </w:p>
    <w:p w14:paraId="027D081A" w14:textId="77777777" w:rsidR="00B57726" w:rsidRDefault="00B57726" w:rsidP="00B57726">
      <w:pPr>
        <w:rPr>
          <w:rFonts w:ascii="Times New Roman" w:hAnsi="Times New Roman" w:cs="Times New Roman"/>
        </w:rPr>
      </w:pPr>
    </w:p>
    <w:p w14:paraId="11AC7AA1" w14:textId="77777777"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Dues for next year, due April 1</w:t>
      </w:r>
      <w:r w:rsidRPr="00A92C25">
        <w:rPr>
          <w:rFonts w:ascii="Times New Roman" w:hAnsi="Times New Roman" w:cs="Times New Roman"/>
          <w:vertAlign w:val="superscript"/>
        </w:rPr>
        <w:t>st</w:t>
      </w:r>
      <w:r w:rsidRPr="00A92C25">
        <w:rPr>
          <w:rFonts w:ascii="Times New Roman" w:hAnsi="Times New Roman" w:cs="Times New Roman"/>
        </w:rPr>
        <w:t>, will stay at the level of the top game you can officiate.  Varsity $102, JV $82, and rookies $72.</w:t>
      </w:r>
    </w:p>
    <w:p w14:paraId="20E93A46" w14:textId="51843209"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Brandon Long is representing us at the states.</w:t>
      </w:r>
      <w:r>
        <w:rPr>
          <w:rFonts w:ascii="Times New Roman" w:hAnsi="Times New Roman" w:cs="Times New Roman"/>
        </w:rPr>
        <w:t xml:space="preserve">  Congratulations!</w:t>
      </w:r>
    </w:p>
    <w:p w14:paraId="2E6D5A5C" w14:textId="77777777"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We are proposing that Section III send a rep from each board to the states every season.  (Finger Lakes, Syracuse-Oswego, Utica, and Watertown)</w:t>
      </w:r>
    </w:p>
    <w:p w14:paraId="3430477A" w14:textId="77777777"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April 5</w:t>
      </w:r>
      <w:r w:rsidRPr="00A92C25">
        <w:rPr>
          <w:rFonts w:ascii="Times New Roman" w:hAnsi="Times New Roman" w:cs="Times New Roman"/>
          <w:vertAlign w:val="superscript"/>
        </w:rPr>
        <w:t>th</w:t>
      </w:r>
      <w:r w:rsidRPr="00A92C25">
        <w:rPr>
          <w:rFonts w:ascii="Times New Roman" w:hAnsi="Times New Roman" w:cs="Times New Roman"/>
        </w:rPr>
        <w:t xml:space="preserve"> there will be a recruiting day at Dick’s Sporting Goods in New Hartford.</w:t>
      </w:r>
    </w:p>
    <w:p w14:paraId="3B32D4CF" w14:textId="77777777" w:rsidR="00B57726"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 xml:space="preserve">Next year is </w:t>
      </w:r>
      <w:r>
        <w:rPr>
          <w:rFonts w:ascii="Times New Roman" w:hAnsi="Times New Roman" w:cs="Times New Roman"/>
        </w:rPr>
        <w:t xml:space="preserve">a </w:t>
      </w:r>
      <w:r w:rsidRPr="00A92C25">
        <w:rPr>
          <w:rFonts w:ascii="Times New Roman" w:hAnsi="Times New Roman" w:cs="Times New Roman"/>
        </w:rPr>
        <w:t>new rules books with a cost of around $12.  We would like the larger format provided by Staples.</w:t>
      </w:r>
    </w:p>
    <w:p w14:paraId="7832D1F7" w14:textId="77777777" w:rsidR="00B57726" w:rsidRDefault="00B57726" w:rsidP="00C115F2">
      <w:pPr>
        <w:pStyle w:val="NoSpacing"/>
        <w:rPr>
          <w:rFonts w:ascii="Times New Roman" w:hAnsi="Times New Roman" w:cs="Times New Roman"/>
          <w:sz w:val="24"/>
          <w:szCs w:val="24"/>
          <w:u w:val="single"/>
        </w:rPr>
      </w:pPr>
    </w:p>
    <w:p w14:paraId="2EF8C8B8" w14:textId="1F64C6FE" w:rsidR="00D037DF" w:rsidRPr="00D037DF" w:rsidRDefault="00D037DF" w:rsidP="00C115F2">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Old Business</w:t>
      </w:r>
    </w:p>
    <w:p w14:paraId="3D0F386E" w14:textId="77777777" w:rsidR="00D037DF" w:rsidRDefault="00D037DF" w:rsidP="00C115F2">
      <w:pPr>
        <w:pStyle w:val="NoSpacing"/>
        <w:rPr>
          <w:rFonts w:ascii="Times New Roman" w:hAnsi="Times New Roman" w:cs="Times New Roman"/>
          <w:sz w:val="24"/>
          <w:szCs w:val="24"/>
        </w:rPr>
      </w:pPr>
    </w:p>
    <w:p w14:paraId="46878A75" w14:textId="77777777" w:rsidR="00B57726" w:rsidRDefault="00B57726" w:rsidP="00B57726">
      <w:pPr>
        <w:rPr>
          <w:rFonts w:ascii="Times New Roman" w:hAnsi="Times New Roman" w:cs="Times New Roman"/>
        </w:rPr>
      </w:pPr>
      <w:r>
        <w:rPr>
          <w:rFonts w:ascii="Times New Roman" w:hAnsi="Times New Roman" w:cs="Times New Roman"/>
        </w:rPr>
        <w:t>We will be looking for a time to do a three-person review before sectionals.</w:t>
      </w:r>
    </w:p>
    <w:p w14:paraId="69503ED6" w14:textId="77777777" w:rsidR="00B57726" w:rsidRDefault="00B57726" w:rsidP="00C115F2">
      <w:pPr>
        <w:pStyle w:val="NoSpacing"/>
        <w:rPr>
          <w:rFonts w:ascii="Times New Roman" w:hAnsi="Times New Roman" w:cs="Times New Roman"/>
          <w:sz w:val="24"/>
          <w:szCs w:val="24"/>
        </w:rPr>
      </w:pPr>
    </w:p>
    <w:p w14:paraId="56B662BD" w14:textId="5F00CCFE" w:rsidR="00D037DF" w:rsidRPr="00D037DF" w:rsidRDefault="00D037DF" w:rsidP="00D037DF">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New Business</w:t>
      </w:r>
    </w:p>
    <w:p w14:paraId="75D90FA3" w14:textId="77777777" w:rsidR="00D037DF" w:rsidRDefault="00D037DF" w:rsidP="00AE6283">
      <w:pPr>
        <w:rPr>
          <w:rFonts w:ascii="Times New Roman" w:hAnsi="Times New Roman" w:cs="Times New Roman"/>
        </w:rPr>
      </w:pPr>
    </w:p>
    <w:p w14:paraId="19BC8505" w14:textId="6EDC658F" w:rsidR="00ED23BF" w:rsidRDefault="00B57726" w:rsidP="00ED23BF">
      <w:pPr>
        <w:rPr>
          <w:rFonts w:ascii="Times New Roman" w:hAnsi="Times New Roman" w:cs="Times New Roman"/>
        </w:rPr>
      </w:pPr>
      <w:r>
        <w:rPr>
          <w:rFonts w:ascii="Times New Roman" w:hAnsi="Times New Roman" w:cs="Times New Roman"/>
        </w:rPr>
        <w:t>Elections for Vice-President, Treasurer, and Assignor will be during the February meeting.  Please let Rich Hartz, Election Chairperson of your intention to run.</w:t>
      </w:r>
    </w:p>
    <w:p w14:paraId="2C09D502" w14:textId="77777777" w:rsidR="00B57726" w:rsidRDefault="00B57726" w:rsidP="00ED23BF">
      <w:pPr>
        <w:rPr>
          <w:rFonts w:ascii="Times New Roman" w:hAnsi="Times New Roman" w:cs="Times New Roman"/>
        </w:rPr>
      </w:pPr>
    </w:p>
    <w:p w14:paraId="207B9A66" w14:textId="51480014" w:rsidR="00B57726" w:rsidRPr="00B57726" w:rsidRDefault="00B57726" w:rsidP="00ED23BF">
      <w:pPr>
        <w:rPr>
          <w:rFonts w:ascii="Times New Roman" w:hAnsi="Times New Roman" w:cs="Times New Roman"/>
          <w:u w:val="single"/>
        </w:rPr>
      </w:pPr>
      <w:r w:rsidRPr="00B57726">
        <w:rPr>
          <w:rFonts w:ascii="Times New Roman" w:hAnsi="Times New Roman" w:cs="Times New Roman"/>
          <w:u w:val="single"/>
        </w:rPr>
        <w:t>Banquet Committee Report by Dan Wilczek</w:t>
      </w:r>
    </w:p>
    <w:p w14:paraId="46D24CFA" w14:textId="77777777" w:rsidR="00B57726" w:rsidRDefault="00B57726" w:rsidP="00ED23BF">
      <w:pPr>
        <w:rPr>
          <w:rFonts w:ascii="Times New Roman" w:hAnsi="Times New Roman" w:cs="Times New Roman"/>
        </w:rPr>
      </w:pPr>
    </w:p>
    <w:p w14:paraId="04956BEF" w14:textId="3AB5C9A8" w:rsidR="00B57726" w:rsidRDefault="00F7784C" w:rsidP="00ED23BF">
      <w:pPr>
        <w:rPr>
          <w:rFonts w:ascii="Times New Roman" w:hAnsi="Times New Roman" w:cs="Times New Roman"/>
        </w:rPr>
      </w:pPr>
      <w:r>
        <w:rPr>
          <w:rFonts w:ascii="Times New Roman" w:hAnsi="Times New Roman" w:cs="Times New Roman"/>
        </w:rPr>
        <w:t>March 15</w:t>
      </w:r>
      <w:r w:rsidRPr="00F7784C">
        <w:rPr>
          <w:rFonts w:ascii="Times New Roman" w:hAnsi="Times New Roman" w:cs="Times New Roman"/>
          <w:vertAlign w:val="superscript"/>
        </w:rPr>
        <w:t>th</w:t>
      </w:r>
      <w:r>
        <w:rPr>
          <w:rFonts w:ascii="Times New Roman" w:hAnsi="Times New Roman" w:cs="Times New Roman"/>
        </w:rPr>
        <w:t xml:space="preserve"> at the New Hartford American Legion</w:t>
      </w:r>
    </w:p>
    <w:p w14:paraId="60F407D7" w14:textId="1C6D24D2" w:rsidR="00F7784C" w:rsidRDefault="00F7784C" w:rsidP="00ED23BF">
      <w:pPr>
        <w:rPr>
          <w:rFonts w:ascii="Times New Roman" w:hAnsi="Times New Roman" w:cs="Times New Roman"/>
        </w:rPr>
      </w:pPr>
      <w:r>
        <w:rPr>
          <w:rFonts w:ascii="Times New Roman" w:hAnsi="Times New Roman" w:cs="Times New Roman"/>
        </w:rPr>
        <w:tab/>
        <w:t>6:00 open bar</w:t>
      </w:r>
    </w:p>
    <w:p w14:paraId="4D46EC8F" w14:textId="23B9E721" w:rsidR="00F7784C" w:rsidRDefault="00F7784C" w:rsidP="00ED23BF">
      <w:pPr>
        <w:rPr>
          <w:rFonts w:ascii="Times New Roman" w:hAnsi="Times New Roman" w:cs="Times New Roman"/>
        </w:rPr>
      </w:pPr>
      <w:r>
        <w:rPr>
          <w:rFonts w:ascii="Times New Roman" w:hAnsi="Times New Roman" w:cs="Times New Roman"/>
        </w:rPr>
        <w:tab/>
        <w:t>7:00 food</w:t>
      </w:r>
    </w:p>
    <w:p w14:paraId="39833D7B" w14:textId="26A09E5C" w:rsidR="00F7784C" w:rsidRDefault="00F7784C" w:rsidP="00ED23BF">
      <w:pPr>
        <w:rPr>
          <w:rFonts w:ascii="Times New Roman" w:hAnsi="Times New Roman" w:cs="Times New Roman"/>
        </w:rPr>
      </w:pPr>
      <w:r>
        <w:rPr>
          <w:rFonts w:ascii="Times New Roman" w:hAnsi="Times New Roman" w:cs="Times New Roman"/>
        </w:rPr>
        <w:t>Free to all members, present and past.  Guests will be $25*.  It’s always a good time and great food so please plan on attending.  Thank you to Dan’s committee.</w:t>
      </w:r>
    </w:p>
    <w:p w14:paraId="5F840F90" w14:textId="77777777" w:rsidR="00B57726" w:rsidRPr="00ED23BF" w:rsidRDefault="00B57726" w:rsidP="00ED23BF">
      <w:pPr>
        <w:rPr>
          <w:rFonts w:ascii="Times New Roman" w:hAnsi="Times New Roman" w:cs="Times New Roman"/>
        </w:rPr>
      </w:pPr>
    </w:p>
    <w:p w14:paraId="73254B09" w14:textId="630311BD" w:rsidR="00D037DF" w:rsidRDefault="00D037DF" w:rsidP="00AE6283">
      <w:pPr>
        <w:rPr>
          <w:rFonts w:ascii="Times New Roman" w:hAnsi="Times New Roman" w:cs="Times New Roman"/>
        </w:rPr>
      </w:pPr>
      <w:r>
        <w:rPr>
          <w:rFonts w:ascii="Times New Roman" w:hAnsi="Times New Roman" w:cs="Times New Roman"/>
        </w:rPr>
        <w:t xml:space="preserve">Motion to adjourn by Danny Everson, seconded by </w:t>
      </w:r>
      <w:r w:rsidR="00B57726">
        <w:rPr>
          <w:rFonts w:ascii="Times New Roman" w:hAnsi="Times New Roman" w:cs="Times New Roman"/>
        </w:rPr>
        <w:t>Doc Montgomery</w:t>
      </w:r>
      <w:r>
        <w:rPr>
          <w:rFonts w:ascii="Times New Roman" w:hAnsi="Times New Roman" w:cs="Times New Roman"/>
        </w:rPr>
        <w:t xml:space="preserve"> and passed.</w:t>
      </w:r>
    </w:p>
    <w:p w14:paraId="10948078" w14:textId="77777777" w:rsidR="00685445" w:rsidRPr="004D018A" w:rsidRDefault="00685445" w:rsidP="00AE6283">
      <w:pPr>
        <w:rPr>
          <w:rFonts w:ascii="Times New Roman" w:hAnsi="Times New Roman" w:cs="Times New Roman"/>
        </w:rPr>
      </w:pPr>
    </w:p>
    <w:p w14:paraId="6E882410" w14:textId="77777777" w:rsidR="00364723" w:rsidRPr="004D018A" w:rsidRDefault="00364723" w:rsidP="00364723">
      <w:pPr>
        <w:jc w:val="right"/>
        <w:rPr>
          <w:rFonts w:ascii="Times New Roman" w:hAnsi="Times New Roman" w:cs="Times New Roman"/>
        </w:rPr>
      </w:pPr>
      <w:r w:rsidRPr="004D018A">
        <w:rPr>
          <w:rFonts w:ascii="Times New Roman" w:hAnsi="Times New Roman" w:cs="Times New Roman"/>
        </w:rPr>
        <w:t>Respectfully Submitted,</w:t>
      </w:r>
    </w:p>
    <w:p w14:paraId="77DC6542" w14:textId="77777777" w:rsidR="00364723" w:rsidRPr="004D018A" w:rsidRDefault="00364723" w:rsidP="00364723">
      <w:pPr>
        <w:jc w:val="right"/>
        <w:rPr>
          <w:rFonts w:ascii="Times New Roman" w:hAnsi="Times New Roman" w:cs="Times New Roman"/>
        </w:rPr>
      </w:pPr>
    </w:p>
    <w:p w14:paraId="08B05665" w14:textId="4859BB98" w:rsidR="00387D71" w:rsidRPr="004D018A" w:rsidRDefault="00364723" w:rsidP="001F12CC">
      <w:pPr>
        <w:jc w:val="right"/>
        <w:rPr>
          <w:rFonts w:ascii="Times New Roman" w:hAnsi="Times New Roman" w:cs="Times New Roman"/>
          <w:i/>
          <w:iCs/>
        </w:rPr>
      </w:pPr>
      <w:r w:rsidRPr="004D018A">
        <w:rPr>
          <w:rFonts w:ascii="Times New Roman" w:hAnsi="Times New Roman" w:cs="Times New Roman"/>
          <w:i/>
          <w:iCs/>
        </w:rPr>
        <w:t>Secretary</w:t>
      </w:r>
      <w:r w:rsidR="00230C4F" w:rsidRPr="004D018A">
        <w:rPr>
          <w:rFonts w:ascii="Times New Roman" w:hAnsi="Times New Roman" w:cs="Times New Roman"/>
          <w:i/>
          <w:iCs/>
        </w:rPr>
        <w:t xml:space="preserve"> Mark Turnpenn</w:t>
      </w:r>
      <w:r w:rsidR="001F12CC" w:rsidRPr="004D018A">
        <w:rPr>
          <w:rFonts w:ascii="Times New Roman" w:hAnsi="Times New Roman" w:cs="Times New Roman"/>
          <w:i/>
          <w:iCs/>
        </w:rPr>
        <w:t>y</w:t>
      </w:r>
    </w:p>
    <w:p w14:paraId="4BECEF5F" w14:textId="77777777" w:rsidR="00DE7E26" w:rsidRPr="004D018A" w:rsidRDefault="00DE7E26">
      <w:pPr>
        <w:jc w:val="right"/>
        <w:rPr>
          <w:rFonts w:ascii="Times New Roman" w:hAnsi="Times New Roman" w:cs="Times New Roman"/>
          <w:i/>
          <w:iCs/>
        </w:rPr>
      </w:pPr>
    </w:p>
    <w:sectPr w:rsidR="00DE7E26" w:rsidRPr="004D018A" w:rsidSect="00C56925">
      <w:headerReference w:type="default" r:id="rId8"/>
      <w:footerReference w:type="even"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A0F60" w14:textId="77777777" w:rsidR="00D7301E" w:rsidRDefault="00D7301E" w:rsidP="00692A99">
      <w:r>
        <w:separator/>
      </w:r>
    </w:p>
  </w:endnote>
  <w:endnote w:type="continuationSeparator" w:id="0">
    <w:p w14:paraId="64436BD5" w14:textId="77777777" w:rsidR="00D7301E" w:rsidRDefault="00D7301E" w:rsidP="0069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693339"/>
      <w:docPartObj>
        <w:docPartGallery w:val="Page Numbers (Bottom of Page)"/>
        <w:docPartUnique/>
      </w:docPartObj>
    </w:sdtPr>
    <w:sdtContent>
      <w:p w14:paraId="67B0845E"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10649441"/>
      <w:docPartObj>
        <w:docPartGallery w:val="Page Numbers (Bottom of Page)"/>
        <w:docPartUnique/>
      </w:docPartObj>
    </w:sdtPr>
    <w:sdtContent>
      <w:p w14:paraId="79D30028" w14:textId="77777777" w:rsidR="00FE0737" w:rsidRDefault="00FE0737" w:rsidP="00FE0737">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A01F5" w14:textId="77777777" w:rsidR="00FE0737" w:rsidRDefault="00FE0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396965"/>
      <w:docPartObj>
        <w:docPartGallery w:val="Page Numbers (Bottom of Page)"/>
        <w:docPartUnique/>
      </w:docPartObj>
    </w:sdtPr>
    <w:sdtContent>
      <w:p w14:paraId="170BE387"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2461C6" w14:textId="77777777" w:rsidR="00FE0737" w:rsidRDefault="00FE0737" w:rsidP="00FE0737">
    <w:pPr>
      <w:pStyle w:val="Footer"/>
      <w:framePr w:wrap="none" w:vAnchor="text" w:hAnchor="margin" w:xAlign="center" w:y="1"/>
      <w:ind w:right="360"/>
      <w:rPr>
        <w:rStyle w:val="PageNumber"/>
      </w:rPr>
    </w:pPr>
  </w:p>
  <w:p w14:paraId="14C7B775" w14:textId="56AFC78A" w:rsidR="00FE0737" w:rsidRDefault="00094B7E" w:rsidP="006267D3">
    <w:pPr>
      <w:pStyle w:val="Footer"/>
      <w:tabs>
        <w:tab w:val="clear" w:pos="4320"/>
        <w:tab w:val="clear" w:pos="8640"/>
        <w:tab w:val="center" w:pos="4680"/>
        <w:tab w:val="right" w:pos="9270"/>
      </w:tabs>
    </w:pPr>
    <w:r>
      <w:t>January 19</w:t>
    </w:r>
    <w:r w:rsidR="00C2772F">
      <w:t xml:space="preserve">, </w:t>
    </w:r>
    <w:proofErr w:type="gramStart"/>
    <w:r w:rsidR="00C2772F">
      <w:t>202</w:t>
    </w:r>
    <w:r>
      <w:t>5</w:t>
    </w:r>
    <w:proofErr w:type="gramEnd"/>
    <w:r w:rsidR="00812C2B">
      <w:tab/>
      <w:t>General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43C2E" w14:textId="77777777" w:rsidR="00D7301E" w:rsidRDefault="00D7301E" w:rsidP="00692A99">
      <w:r>
        <w:separator/>
      </w:r>
    </w:p>
  </w:footnote>
  <w:footnote w:type="continuationSeparator" w:id="0">
    <w:p w14:paraId="30E9593C" w14:textId="77777777" w:rsidR="00D7301E" w:rsidRDefault="00D7301E" w:rsidP="0069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8ECD" w14:textId="77777777" w:rsidR="00AE6283" w:rsidRDefault="00FE0737" w:rsidP="00FE0737">
    <w:pPr>
      <w:pStyle w:val="Header"/>
      <w:jc w:val="center"/>
    </w:pPr>
    <w:r>
      <w:rPr>
        <w:noProof/>
      </w:rPr>
      <w:drawing>
        <wp:inline distT="0" distB="0" distL="0" distR="0" wp14:anchorId="2099A2D5" wp14:editId="41088BD0">
          <wp:extent cx="2556933" cy="70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53347" cy="727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55.35pt;height:457.3pt" o:bullet="t">
        <v:imagedata r:id="rId1" o:title="basketball"/>
      </v:shape>
    </w:pict>
  </w:numPicBullet>
  <w:abstractNum w:abstractNumId="0" w15:restartNumberingAfterBreak="0">
    <w:nsid w:val="040C6E4D"/>
    <w:multiLevelType w:val="multilevel"/>
    <w:tmpl w:val="8E642F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309AA"/>
    <w:multiLevelType w:val="hybridMultilevel"/>
    <w:tmpl w:val="D61A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4321"/>
    <w:multiLevelType w:val="hybridMultilevel"/>
    <w:tmpl w:val="AC60639C"/>
    <w:lvl w:ilvl="0" w:tplc="417A59D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01ACB"/>
    <w:multiLevelType w:val="hybridMultilevel"/>
    <w:tmpl w:val="207A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C78BF"/>
    <w:multiLevelType w:val="hybridMultilevel"/>
    <w:tmpl w:val="B57E4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259B1"/>
    <w:multiLevelType w:val="hybridMultilevel"/>
    <w:tmpl w:val="5A86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E77DA"/>
    <w:multiLevelType w:val="hybridMultilevel"/>
    <w:tmpl w:val="E90E6F0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16D0D"/>
    <w:multiLevelType w:val="hybridMultilevel"/>
    <w:tmpl w:val="5106A8D8"/>
    <w:lvl w:ilvl="0" w:tplc="33D26A7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1C7475"/>
    <w:multiLevelType w:val="hybridMultilevel"/>
    <w:tmpl w:val="03C28A7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5A86187C">
      <w:start w:val="898"/>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CF4BF8"/>
    <w:multiLevelType w:val="multilevel"/>
    <w:tmpl w:val="476C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631AF"/>
    <w:multiLevelType w:val="hybridMultilevel"/>
    <w:tmpl w:val="846C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34477"/>
    <w:multiLevelType w:val="hybridMultilevel"/>
    <w:tmpl w:val="C3008C26"/>
    <w:lvl w:ilvl="0" w:tplc="735C26D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4D33DD4"/>
    <w:multiLevelType w:val="hybridMultilevel"/>
    <w:tmpl w:val="483C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248CC"/>
    <w:multiLevelType w:val="hybridMultilevel"/>
    <w:tmpl w:val="D0CE0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16126"/>
    <w:multiLevelType w:val="hybridMultilevel"/>
    <w:tmpl w:val="8CA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77983"/>
    <w:multiLevelType w:val="multilevel"/>
    <w:tmpl w:val="E53E0C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B42937"/>
    <w:multiLevelType w:val="hybridMultilevel"/>
    <w:tmpl w:val="A900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0133BC"/>
    <w:multiLevelType w:val="hybridMultilevel"/>
    <w:tmpl w:val="CD9436C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31E48"/>
    <w:multiLevelType w:val="hybridMultilevel"/>
    <w:tmpl w:val="E5D26550"/>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A272C"/>
    <w:multiLevelType w:val="hybridMultilevel"/>
    <w:tmpl w:val="1D607168"/>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63E54"/>
    <w:multiLevelType w:val="multilevel"/>
    <w:tmpl w:val="DD245C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0E0552"/>
    <w:multiLevelType w:val="multilevel"/>
    <w:tmpl w:val="B4C6A1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846801"/>
    <w:multiLevelType w:val="hybridMultilevel"/>
    <w:tmpl w:val="58529620"/>
    <w:lvl w:ilvl="0" w:tplc="417A59D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1814"/>
    <w:multiLevelType w:val="hybridMultilevel"/>
    <w:tmpl w:val="CE34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40048"/>
    <w:multiLevelType w:val="hybridMultilevel"/>
    <w:tmpl w:val="1596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2E1873"/>
    <w:multiLevelType w:val="hybridMultilevel"/>
    <w:tmpl w:val="7626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092B26"/>
    <w:multiLevelType w:val="hybridMultilevel"/>
    <w:tmpl w:val="3BBA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414D9"/>
    <w:multiLevelType w:val="multilevel"/>
    <w:tmpl w:val="18EA41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753587">
    <w:abstractNumId w:val="24"/>
  </w:num>
  <w:num w:numId="2" w16cid:durableId="608851375">
    <w:abstractNumId w:val="25"/>
  </w:num>
  <w:num w:numId="3" w16cid:durableId="1820610733">
    <w:abstractNumId w:val="14"/>
  </w:num>
  <w:num w:numId="4" w16cid:durableId="889345960">
    <w:abstractNumId w:val="6"/>
  </w:num>
  <w:num w:numId="5" w16cid:durableId="727337662">
    <w:abstractNumId w:val="5"/>
  </w:num>
  <w:num w:numId="6" w16cid:durableId="193494866">
    <w:abstractNumId w:val="8"/>
  </w:num>
  <w:num w:numId="7" w16cid:durableId="1102843346">
    <w:abstractNumId w:val="26"/>
  </w:num>
  <w:num w:numId="8" w16cid:durableId="604506454">
    <w:abstractNumId w:val="19"/>
  </w:num>
  <w:num w:numId="9" w16cid:durableId="807480244">
    <w:abstractNumId w:val="4"/>
  </w:num>
  <w:num w:numId="10" w16cid:durableId="1653750293">
    <w:abstractNumId w:val="13"/>
  </w:num>
  <w:num w:numId="11" w16cid:durableId="138428894">
    <w:abstractNumId w:val="7"/>
  </w:num>
  <w:num w:numId="12" w16cid:durableId="902375874">
    <w:abstractNumId w:val="11"/>
  </w:num>
  <w:num w:numId="13" w16cid:durableId="215632632">
    <w:abstractNumId w:val="17"/>
  </w:num>
  <w:num w:numId="14" w16cid:durableId="627900437">
    <w:abstractNumId w:val="18"/>
  </w:num>
  <w:num w:numId="15" w16cid:durableId="1714034130">
    <w:abstractNumId w:val="22"/>
  </w:num>
  <w:num w:numId="16" w16cid:durableId="1559049159">
    <w:abstractNumId w:val="1"/>
  </w:num>
  <w:num w:numId="17" w16cid:durableId="1042051587">
    <w:abstractNumId w:val="12"/>
  </w:num>
  <w:num w:numId="18" w16cid:durableId="455493441">
    <w:abstractNumId w:val="9"/>
  </w:num>
  <w:num w:numId="19" w16cid:durableId="426921385">
    <w:abstractNumId w:val="15"/>
    <w:lvlOverride w:ilvl="0">
      <w:lvl w:ilvl="0">
        <w:numFmt w:val="decimal"/>
        <w:lvlText w:val="%1."/>
        <w:lvlJc w:val="left"/>
      </w:lvl>
    </w:lvlOverride>
  </w:num>
  <w:num w:numId="20" w16cid:durableId="1179925017">
    <w:abstractNumId w:val="20"/>
    <w:lvlOverride w:ilvl="0">
      <w:lvl w:ilvl="0">
        <w:numFmt w:val="decimal"/>
        <w:lvlText w:val="%1."/>
        <w:lvlJc w:val="left"/>
      </w:lvl>
    </w:lvlOverride>
  </w:num>
  <w:num w:numId="21" w16cid:durableId="53621951">
    <w:abstractNumId w:val="0"/>
    <w:lvlOverride w:ilvl="0">
      <w:lvl w:ilvl="0">
        <w:numFmt w:val="decimal"/>
        <w:lvlText w:val="%1."/>
        <w:lvlJc w:val="left"/>
      </w:lvl>
    </w:lvlOverride>
  </w:num>
  <w:num w:numId="22" w16cid:durableId="588778446">
    <w:abstractNumId w:val="21"/>
    <w:lvlOverride w:ilvl="0">
      <w:lvl w:ilvl="0">
        <w:numFmt w:val="decimal"/>
        <w:lvlText w:val="%1."/>
        <w:lvlJc w:val="left"/>
      </w:lvl>
    </w:lvlOverride>
  </w:num>
  <w:num w:numId="23" w16cid:durableId="518855700">
    <w:abstractNumId w:val="27"/>
    <w:lvlOverride w:ilvl="0">
      <w:lvl w:ilvl="0">
        <w:numFmt w:val="decimal"/>
        <w:lvlText w:val="%1."/>
        <w:lvlJc w:val="left"/>
      </w:lvl>
    </w:lvlOverride>
  </w:num>
  <w:num w:numId="24" w16cid:durableId="1098870876">
    <w:abstractNumId w:val="16"/>
  </w:num>
  <w:num w:numId="25" w16cid:durableId="605581241">
    <w:abstractNumId w:val="23"/>
  </w:num>
  <w:num w:numId="26" w16cid:durableId="225141551">
    <w:abstractNumId w:val="2"/>
  </w:num>
  <w:num w:numId="27" w16cid:durableId="1451511516">
    <w:abstractNumId w:val="10"/>
  </w:num>
  <w:num w:numId="28" w16cid:durableId="54277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isplayBackgroundShape/>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2B"/>
    <w:rsid w:val="000156DC"/>
    <w:rsid w:val="000316F6"/>
    <w:rsid w:val="00036AFB"/>
    <w:rsid w:val="00087705"/>
    <w:rsid w:val="00094B7E"/>
    <w:rsid w:val="000C59C1"/>
    <w:rsid w:val="000E458F"/>
    <w:rsid w:val="000F53DA"/>
    <w:rsid w:val="00122C16"/>
    <w:rsid w:val="00134390"/>
    <w:rsid w:val="001C6872"/>
    <w:rsid w:val="001D6DF8"/>
    <w:rsid w:val="001E1455"/>
    <w:rsid w:val="001F12CC"/>
    <w:rsid w:val="002017B6"/>
    <w:rsid w:val="0020646B"/>
    <w:rsid w:val="00214396"/>
    <w:rsid w:val="00224B8C"/>
    <w:rsid w:val="00230C4F"/>
    <w:rsid w:val="002809D6"/>
    <w:rsid w:val="002940E2"/>
    <w:rsid w:val="002B11EF"/>
    <w:rsid w:val="002C4E07"/>
    <w:rsid w:val="002F3A6E"/>
    <w:rsid w:val="003064A5"/>
    <w:rsid w:val="0031018E"/>
    <w:rsid w:val="00315318"/>
    <w:rsid w:val="00364723"/>
    <w:rsid w:val="00364C6F"/>
    <w:rsid w:val="0038219C"/>
    <w:rsid w:val="00387D71"/>
    <w:rsid w:val="003A4C8B"/>
    <w:rsid w:val="003B1282"/>
    <w:rsid w:val="003F57A5"/>
    <w:rsid w:val="0041497B"/>
    <w:rsid w:val="0044017D"/>
    <w:rsid w:val="004A2FB1"/>
    <w:rsid w:val="004A42E3"/>
    <w:rsid w:val="004D018A"/>
    <w:rsid w:val="00530432"/>
    <w:rsid w:val="00553DC7"/>
    <w:rsid w:val="005A3CAC"/>
    <w:rsid w:val="005C4279"/>
    <w:rsid w:val="005D5BE4"/>
    <w:rsid w:val="006267D3"/>
    <w:rsid w:val="0063093F"/>
    <w:rsid w:val="006464FC"/>
    <w:rsid w:val="006572CA"/>
    <w:rsid w:val="00670656"/>
    <w:rsid w:val="006712DD"/>
    <w:rsid w:val="00671656"/>
    <w:rsid w:val="00685445"/>
    <w:rsid w:val="00692A99"/>
    <w:rsid w:val="006D2E39"/>
    <w:rsid w:val="006F0C78"/>
    <w:rsid w:val="0073211F"/>
    <w:rsid w:val="00734E7A"/>
    <w:rsid w:val="0073580D"/>
    <w:rsid w:val="00737C8A"/>
    <w:rsid w:val="00743050"/>
    <w:rsid w:val="007625B2"/>
    <w:rsid w:val="00782616"/>
    <w:rsid w:val="00784AB0"/>
    <w:rsid w:val="007B1AC7"/>
    <w:rsid w:val="007C3569"/>
    <w:rsid w:val="00802F45"/>
    <w:rsid w:val="00812C2B"/>
    <w:rsid w:val="00814401"/>
    <w:rsid w:val="008165E8"/>
    <w:rsid w:val="00820577"/>
    <w:rsid w:val="00882691"/>
    <w:rsid w:val="008B1C92"/>
    <w:rsid w:val="008B6192"/>
    <w:rsid w:val="009101D5"/>
    <w:rsid w:val="00921BFD"/>
    <w:rsid w:val="00926072"/>
    <w:rsid w:val="00970457"/>
    <w:rsid w:val="00986B86"/>
    <w:rsid w:val="009F0002"/>
    <w:rsid w:val="00A84C56"/>
    <w:rsid w:val="00AB07A7"/>
    <w:rsid w:val="00AB4395"/>
    <w:rsid w:val="00AC0476"/>
    <w:rsid w:val="00AD7417"/>
    <w:rsid w:val="00AE6283"/>
    <w:rsid w:val="00AE6773"/>
    <w:rsid w:val="00AE681E"/>
    <w:rsid w:val="00AF1BCE"/>
    <w:rsid w:val="00AF4F34"/>
    <w:rsid w:val="00B020E9"/>
    <w:rsid w:val="00B070B8"/>
    <w:rsid w:val="00B15C1B"/>
    <w:rsid w:val="00B47C2D"/>
    <w:rsid w:val="00B57726"/>
    <w:rsid w:val="00B82171"/>
    <w:rsid w:val="00B85F19"/>
    <w:rsid w:val="00B97029"/>
    <w:rsid w:val="00BA1A70"/>
    <w:rsid w:val="00BB21E2"/>
    <w:rsid w:val="00BB271B"/>
    <w:rsid w:val="00BC25CB"/>
    <w:rsid w:val="00BF05B4"/>
    <w:rsid w:val="00C10FA0"/>
    <w:rsid w:val="00C115F2"/>
    <w:rsid w:val="00C2772F"/>
    <w:rsid w:val="00C56925"/>
    <w:rsid w:val="00CA3B8A"/>
    <w:rsid w:val="00CC2ABA"/>
    <w:rsid w:val="00CE4652"/>
    <w:rsid w:val="00D037DF"/>
    <w:rsid w:val="00D111B1"/>
    <w:rsid w:val="00D11A64"/>
    <w:rsid w:val="00D331DD"/>
    <w:rsid w:val="00D430D9"/>
    <w:rsid w:val="00D617C7"/>
    <w:rsid w:val="00D7301E"/>
    <w:rsid w:val="00DC212E"/>
    <w:rsid w:val="00DD3855"/>
    <w:rsid w:val="00DD67FE"/>
    <w:rsid w:val="00DE7E26"/>
    <w:rsid w:val="00DF7A4E"/>
    <w:rsid w:val="00E534CB"/>
    <w:rsid w:val="00E60277"/>
    <w:rsid w:val="00E666BE"/>
    <w:rsid w:val="00E876FA"/>
    <w:rsid w:val="00ED23BF"/>
    <w:rsid w:val="00EE68DE"/>
    <w:rsid w:val="00F05D79"/>
    <w:rsid w:val="00F20FF8"/>
    <w:rsid w:val="00F30396"/>
    <w:rsid w:val="00F333C6"/>
    <w:rsid w:val="00F531F2"/>
    <w:rsid w:val="00F546CD"/>
    <w:rsid w:val="00F77239"/>
    <w:rsid w:val="00F7784C"/>
    <w:rsid w:val="00FA45F2"/>
    <w:rsid w:val="00FA7F1D"/>
    <w:rsid w:val="00FE0737"/>
    <w:rsid w:val="00FE3AF3"/>
    <w:rsid w:val="00FE6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0C62A"/>
  <w14:defaultImageDpi w14:val="300"/>
  <w15:docId w15:val="{4DB10BF7-A8FB-BE46-95F6-4CC3DD4E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6DC"/>
    <w:rPr>
      <w:rFonts w:ascii="Lucida Grande" w:hAnsi="Lucida Grande" w:cs="Lucida Grande"/>
      <w:sz w:val="18"/>
      <w:szCs w:val="18"/>
    </w:rPr>
  </w:style>
  <w:style w:type="paragraph" w:styleId="Header">
    <w:name w:val="header"/>
    <w:basedOn w:val="Normal"/>
    <w:link w:val="HeaderChar"/>
    <w:uiPriority w:val="99"/>
    <w:unhideWhenUsed/>
    <w:rsid w:val="00692A99"/>
    <w:pPr>
      <w:tabs>
        <w:tab w:val="center" w:pos="4320"/>
        <w:tab w:val="right" w:pos="8640"/>
      </w:tabs>
    </w:pPr>
  </w:style>
  <w:style w:type="character" w:customStyle="1" w:styleId="HeaderChar">
    <w:name w:val="Header Char"/>
    <w:basedOn w:val="DefaultParagraphFont"/>
    <w:link w:val="Header"/>
    <w:uiPriority w:val="99"/>
    <w:rsid w:val="00692A99"/>
  </w:style>
  <w:style w:type="paragraph" w:styleId="Footer">
    <w:name w:val="footer"/>
    <w:basedOn w:val="Normal"/>
    <w:link w:val="FooterChar"/>
    <w:uiPriority w:val="99"/>
    <w:unhideWhenUsed/>
    <w:rsid w:val="00692A99"/>
    <w:pPr>
      <w:tabs>
        <w:tab w:val="center" w:pos="4320"/>
        <w:tab w:val="right" w:pos="8640"/>
      </w:tabs>
    </w:pPr>
  </w:style>
  <w:style w:type="character" w:customStyle="1" w:styleId="FooterChar">
    <w:name w:val="Footer Char"/>
    <w:basedOn w:val="DefaultParagraphFont"/>
    <w:link w:val="Footer"/>
    <w:uiPriority w:val="99"/>
    <w:rsid w:val="00692A99"/>
  </w:style>
  <w:style w:type="character" w:styleId="PageNumber">
    <w:name w:val="page number"/>
    <w:basedOn w:val="DefaultParagraphFont"/>
    <w:uiPriority w:val="99"/>
    <w:semiHidden/>
    <w:unhideWhenUsed/>
    <w:rsid w:val="00FE0737"/>
  </w:style>
  <w:style w:type="paragraph" w:styleId="NoSpacing">
    <w:name w:val="No Spacing"/>
    <w:uiPriority w:val="1"/>
    <w:qFormat/>
    <w:rsid w:val="00B85F19"/>
    <w:rPr>
      <w:rFonts w:eastAsiaTheme="minorHAnsi"/>
      <w:sz w:val="22"/>
      <w:szCs w:val="22"/>
    </w:rPr>
  </w:style>
  <w:style w:type="paragraph" w:styleId="HTMLPreformatted">
    <w:name w:val="HTML Preformatted"/>
    <w:basedOn w:val="Normal"/>
    <w:link w:val="HTMLPreformattedChar"/>
    <w:uiPriority w:val="99"/>
    <w:semiHidden/>
    <w:unhideWhenUsed/>
    <w:rsid w:val="00DD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3855"/>
    <w:rPr>
      <w:rFonts w:ascii="Courier New" w:eastAsia="Times New Roman" w:hAnsi="Courier New" w:cs="Courier New"/>
      <w:sz w:val="20"/>
      <w:szCs w:val="20"/>
    </w:rPr>
  </w:style>
  <w:style w:type="character" w:styleId="HTMLCode">
    <w:name w:val="HTML Code"/>
    <w:basedOn w:val="DefaultParagraphFont"/>
    <w:uiPriority w:val="99"/>
    <w:semiHidden/>
    <w:unhideWhenUsed/>
    <w:rsid w:val="00DD3855"/>
    <w:rPr>
      <w:rFonts w:ascii="Courier New" w:eastAsia="Times New Roman" w:hAnsi="Courier New" w:cs="Courier New"/>
      <w:sz w:val="20"/>
      <w:szCs w:val="20"/>
    </w:rPr>
  </w:style>
  <w:style w:type="paragraph" w:styleId="ListParagraph">
    <w:name w:val="List Paragraph"/>
    <w:basedOn w:val="Normal"/>
    <w:uiPriority w:val="34"/>
    <w:qFormat/>
    <w:rsid w:val="00DD3855"/>
    <w:pPr>
      <w:ind w:left="720"/>
      <w:contextualSpacing/>
    </w:pPr>
  </w:style>
  <w:style w:type="table" w:styleId="TableGrid">
    <w:name w:val="Table Grid"/>
    <w:basedOn w:val="TableNormal"/>
    <w:uiPriority w:val="39"/>
    <w:rsid w:val="00AF1BC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FE3A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101D5"/>
    <w:rPr>
      <w:color w:val="0000FF" w:themeColor="hyperlink"/>
      <w:u w:val="single"/>
    </w:rPr>
  </w:style>
  <w:style w:type="character" w:styleId="UnresolvedMention">
    <w:name w:val="Unresolved Mention"/>
    <w:basedOn w:val="DefaultParagraphFont"/>
    <w:uiPriority w:val="99"/>
    <w:rsid w:val="009101D5"/>
    <w:rPr>
      <w:color w:val="605E5C"/>
      <w:shd w:val="clear" w:color="auto" w:fill="E1DFDD"/>
    </w:rPr>
  </w:style>
  <w:style w:type="character" w:styleId="FollowedHyperlink">
    <w:name w:val="FollowedHyperlink"/>
    <w:basedOn w:val="DefaultParagraphFont"/>
    <w:uiPriority w:val="99"/>
    <w:semiHidden/>
    <w:unhideWhenUsed/>
    <w:rsid w:val="00D331DD"/>
    <w:rPr>
      <w:color w:val="800080" w:themeColor="followedHyperlink"/>
      <w:u w:val="single"/>
    </w:rPr>
  </w:style>
  <w:style w:type="paragraph" w:styleId="NormalWeb">
    <w:name w:val="Normal (Web)"/>
    <w:basedOn w:val="Normal"/>
    <w:uiPriority w:val="99"/>
    <w:unhideWhenUsed/>
    <w:rsid w:val="00DD67F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66679">
      <w:bodyDiv w:val="1"/>
      <w:marLeft w:val="0"/>
      <w:marRight w:val="0"/>
      <w:marTop w:val="0"/>
      <w:marBottom w:val="0"/>
      <w:divBdr>
        <w:top w:val="none" w:sz="0" w:space="0" w:color="auto"/>
        <w:left w:val="none" w:sz="0" w:space="0" w:color="auto"/>
        <w:bottom w:val="none" w:sz="0" w:space="0" w:color="auto"/>
        <w:right w:val="none" w:sz="0" w:space="0" w:color="auto"/>
      </w:divBdr>
    </w:div>
    <w:div w:id="375735858">
      <w:bodyDiv w:val="1"/>
      <w:marLeft w:val="0"/>
      <w:marRight w:val="0"/>
      <w:marTop w:val="0"/>
      <w:marBottom w:val="0"/>
      <w:divBdr>
        <w:top w:val="none" w:sz="0" w:space="0" w:color="auto"/>
        <w:left w:val="none" w:sz="0" w:space="0" w:color="auto"/>
        <w:bottom w:val="none" w:sz="0" w:space="0" w:color="auto"/>
        <w:right w:val="none" w:sz="0" w:space="0" w:color="auto"/>
      </w:divBdr>
    </w:div>
    <w:div w:id="652223747">
      <w:bodyDiv w:val="1"/>
      <w:marLeft w:val="0"/>
      <w:marRight w:val="0"/>
      <w:marTop w:val="0"/>
      <w:marBottom w:val="0"/>
      <w:divBdr>
        <w:top w:val="none" w:sz="0" w:space="0" w:color="auto"/>
        <w:left w:val="none" w:sz="0" w:space="0" w:color="auto"/>
        <w:bottom w:val="none" w:sz="0" w:space="0" w:color="auto"/>
        <w:right w:val="none" w:sz="0" w:space="0" w:color="auto"/>
      </w:divBdr>
    </w:div>
    <w:div w:id="941377583">
      <w:bodyDiv w:val="1"/>
      <w:marLeft w:val="0"/>
      <w:marRight w:val="0"/>
      <w:marTop w:val="0"/>
      <w:marBottom w:val="0"/>
      <w:divBdr>
        <w:top w:val="none" w:sz="0" w:space="0" w:color="auto"/>
        <w:left w:val="none" w:sz="0" w:space="0" w:color="auto"/>
        <w:bottom w:val="none" w:sz="0" w:space="0" w:color="auto"/>
        <w:right w:val="none" w:sz="0" w:space="0" w:color="auto"/>
      </w:divBdr>
      <w:divsChild>
        <w:div w:id="8875732">
          <w:marLeft w:val="0"/>
          <w:marRight w:val="0"/>
          <w:marTop w:val="0"/>
          <w:marBottom w:val="0"/>
          <w:divBdr>
            <w:top w:val="none" w:sz="0" w:space="0" w:color="auto"/>
            <w:left w:val="none" w:sz="0" w:space="0" w:color="auto"/>
            <w:bottom w:val="none" w:sz="0" w:space="0" w:color="auto"/>
            <w:right w:val="none" w:sz="0" w:space="0" w:color="auto"/>
          </w:divBdr>
        </w:div>
        <w:div w:id="1472208563">
          <w:marLeft w:val="0"/>
          <w:marRight w:val="0"/>
          <w:marTop w:val="0"/>
          <w:marBottom w:val="0"/>
          <w:divBdr>
            <w:top w:val="none" w:sz="0" w:space="0" w:color="auto"/>
            <w:left w:val="none" w:sz="0" w:space="0" w:color="auto"/>
            <w:bottom w:val="none" w:sz="0" w:space="0" w:color="auto"/>
            <w:right w:val="none" w:sz="0" w:space="0" w:color="auto"/>
          </w:divBdr>
        </w:div>
        <w:div w:id="1206913045">
          <w:marLeft w:val="0"/>
          <w:marRight w:val="0"/>
          <w:marTop w:val="0"/>
          <w:marBottom w:val="0"/>
          <w:divBdr>
            <w:top w:val="none" w:sz="0" w:space="0" w:color="auto"/>
            <w:left w:val="none" w:sz="0" w:space="0" w:color="auto"/>
            <w:bottom w:val="none" w:sz="0" w:space="0" w:color="auto"/>
            <w:right w:val="none" w:sz="0" w:space="0" w:color="auto"/>
          </w:divBdr>
        </w:div>
        <w:div w:id="491801989">
          <w:marLeft w:val="0"/>
          <w:marRight w:val="0"/>
          <w:marTop w:val="0"/>
          <w:marBottom w:val="0"/>
          <w:divBdr>
            <w:top w:val="none" w:sz="0" w:space="0" w:color="auto"/>
            <w:left w:val="none" w:sz="0" w:space="0" w:color="auto"/>
            <w:bottom w:val="none" w:sz="0" w:space="0" w:color="auto"/>
            <w:right w:val="none" w:sz="0" w:space="0" w:color="auto"/>
          </w:divBdr>
        </w:div>
        <w:div w:id="1953128428">
          <w:marLeft w:val="0"/>
          <w:marRight w:val="0"/>
          <w:marTop w:val="0"/>
          <w:marBottom w:val="0"/>
          <w:divBdr>
            <w:top w:val="none" w:sz="0" w:space="0" w:color="auto"/>
            <w:left w:val="none" w:sz="0" w:space="0" w:color="auto"/>
            <w:bottom w:val="none" w:sz="0" w:space="0" w:color="auto"/>
            <w:right w:val="none" w:sz="0" w:space="0" w:color="auto"/>
          </w:divBdr>
        </w:div>
        <w:div w:id="49882740">
          <w:marLeft w:val="0"/>
          <w:marRight w:val="0"/>
          <w:marTop w:val="0"/>
          <w:marBottom w:val="0"/>
          <w:divBdr>
            <w:top w:val="none" w:sz="0" w:space="0" w:color="auto"/>
            <w:left w:val="none" w:sz="0" w:space="0" w:color="auto"/>
            <w:bottom w:val="none" w:sz="0" w:space="0" w:color="auto"/>
            <w:right w:val="none" w:sz="0" w:space="0" w:color="auto"/>
          </w:divBdr>
        </w:div>
        <w:div w:id="932593093">
          <w:marLeft w:val="0"/>
          <w:marRight w:val="0"/>
          <w:marTop w:val="0"/>
          <w:marBottom w:val="0"/>
          <w:divBdr>
            <w:top w:val="none" w:sz="0" w:space="0" w:color="auto"/>
            <w:left w:val="none" w:sz="0" w:space="0" w:color="auto"/>
            <w:bottom w:val="none" w:sz="0" w:space="0" w:color="auto"/>
            <w:right w:val="none" w:sz="0" w:space="0" w:color="auto"/>
          </w:divBdr>
        </w:div>
        <w:div w:id="1195460099">
          <w:marLeft w:val="0"/>
          <w:marRight w:val="0"/>
          <w:marTop w:val="0"/>
          <w:marBottom w:val="0"/>
          <w:divBdr>
            <w:top w:val="none" w:sz="0" w:space="0" w:color="auto"/>
            <w:left w:val="none" w:sz="0" w:space="0" w:color="auto"/>
            <w:bottom w:val="none" w:sz="0" w:space="0" w:color="auto"/>
            <w:right w:val="none" w:sz="0" w:space="0" w:color="auto"/>
          </w:divBdr>
        </w:div>
        <w:div w:id="1870139454">
          <w:marLeft w:val="0"/>
          <w:marRight w:val="0"/>
          <w:marTop w:val="0"/>
          <w:marBottom w:val="0"/>
          <w:divBdr>
            <w:top w:val="none" w:sz="0" w:space="0" w:color="auto"/>
            <w:left w:val="none" w:sz="0" w:space="0" w:color="auto"/>
            <w:bottom w:val="none" w:sz="0" w:space="0" w:color="auto"/>
            <w:right w:val="none" w:sz="0" w:space="0" w:color="auto"/>
          </w:divBdr>
        </w:div>
        <w:div w:id="339046187">
          <w:marLeft w:val="0"/>
          <w:marRight w:val="0"/>
          <w:marTop w:val="0"/>
          <w:marBottom w:val="0"/>
          <w:divBdr>
            <w:top w:val="none" w:sz="0" w:space="0" w:color="auto"/>
            <w:left w:val="none" w:sz="0" w:space="0" w:color="auto"/>
            <w:bottom w:val="none" w:sz="0" w:space="0" w:color="auto"/>
            <w:right w:val="none" w:sz="0" w:space="0" w:color="auto"/>
          </w:divBdr>
        </w:div>
        <w:div w:id="1879390078">
          <w:marLeft w:val="0"/>
          <w:marRight w:val="0"/>
          <w:marTop w:val="0"/>
          <w:marBottom w:val="0"/>
          <w:divBdr>
            <w:top w:val="none" w:sz="0" w:space="0" w:color="auto"/>
            <w:left w:val="none" w:sz="0" w:space="0" w:color="auto"/>
            <w:bottom w:val="none" w:sz="0" w:space="0" w:color="auto"/>
            <w:right w:val="none" w:sz="0" w:space="0" w:color="auto"/>
          </w:divBdr>
        </w:div>
        <w:div w:id="1891260209">
          <w:marLeft w:val="0"/>
          <w:marRight w:val="0"/>
          <w:marTop w:val="0"/>
          <w:marBottom w:val="0"/>
          <w:divBdr>
            <w:top w:val="none" w:sz="0" w:space="0" w:color="auto"/>
            <w:left w:val="none" w:sz="0" w:space="0" w:color="auto"/>
            <w:bottom w:val="none" w:sz="0" w:space="0" w:color="auto"/>
            <w:right w:val="none" w:sz="0" w:space="0" w:color="auto"/>
          </w:divBdr>
        </w:div>
        <w:div w:id="387534994">
          <w:marLeft w:val="0"/>
          <w:marRight w:val="0"/>
          <w:marTop w:val="0"/>
          <w:marBottom w:val="0"/>
          <w:divBdr>
            <w:top w:val="none" w:sz="0" w:space="0" w:color="auto"/>
            <w:left w:val="none" w:sz="0" w:space="0" w:color="auto"/>
            <w:bottom w:val="none" w:sz="0" w:space="0" w:color="auto"/>
            <w:right w:val="none" w:sz="0" w:space="0" w:color="auto"/>
          </w:divBdr>
        </w:div>
        <w:div w:id="329914575">
          <w:marLeft w:val="0"/>
          <w:marRight w:val="0"/>
          <w:marTop w:val="0"/>
          <w:marBottom w:val="0"/>
          <w:divBdr>
            <w:top w:val="none" w:sz="0" w:space="0" w:color="auto"/>
            <w:left w:val="none" w:sz="0" w:space="0" w:color="auto"/>
            <w:bottom w:val="none" w:sz="0" w:space="0" w:color="auto"/>
            <w:right w:val="none" w:sz="0" w:space="0" w:color="auto"/>
          </w:divBdr>
        </w:div>
        <w:div w:id="1225218066">
          <w:marLeft w:val="0"/>
          <w:marRight w:val="0"/>
          <w:marTop w:val="0"/>
          <w:marBottom w:val="0"/>
          <w:divBdr>
            <w:top w:val="none" w:sz="0" w:space="0" w:color="auto"/>
            <w:left w:val="none" w:sz="0" w:space="0" w:color="auto"/>
            <w:bottom w:val="none" w:sz="0" w:space="0" w:color="auto"/>
            <w:right w:val="none" w:sz="0" w:space="0" w:color="auto"/>
          </w:divBdr>
        </w:div>
        <w:div w:id="1560365066">
          <w:marLeft w:val="0"/>
          <w:marRight w:val="0"/>
          <w:marTop w:val="0"/>
          <w:marBottom w:val="0"/>
          <w:divBdr>
            <w:top w:val="none" w:sz="0" w:space="0" w:color="auto"/>
            <w:left w:val="none" w:sz="0" w:space="0" w:color="auto"/>
            <w:bottom w:val="none" w:sz="0" w:space="0" w:color="auto"/>
            <w:right w:val="none" w:sz="0" w:space="0" w:color="auto"/>
          </w:divBdr>
        </w:div>
      </w:divsChild>
    </w:div>
    <w:div w:id="1184784034">
      <w:bodyDiv w:val="1"/>
      <w:marLeft w:val="0"/>
      <w:marRight w:val="0"/>
      <w:marTop w:val="0"/>
      <w:marBottom w:val="0"/>
      <w:divBdr>
        <w:top w:val="none" w:sz="0" w:space="0" w:color="auto"/>
        <w:left w:val="none" w:sz="0" w:space="0" w:color="auto"/>
        <w:bottom w:val="none" w:sz="0" w:space="0" w:color="auto"/>
        <w:right w:val="none" w:sz="0" w:space="0" w:color="auto"/>
      </w:divBdr>
    </w:div>
    <w:div w:id="1608583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wist54/Desktop/UBOWB/UBOWB%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E173-FDC4-4A4C-948B-DC5848FF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UBOWB minutes.dotx</Template>
  <TotalTime>59</TotalTime>
  <Pages>4</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Watson-Williams ES</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 Turnpenny</dc:creator>
  <cp:keywords/>
  <dc:description/>
  <cp:lastModifiedBy>William M Turnpenny</cp:lastModifiedBy>
  <cp:revision>3</cp:revision>
  <cp:lastPrinted>2024-11-30T06:44:00Z</cp:lastPrinted>
  <dcterms:created xsi:type="dcterms:W3CDTF">2025-01-31T14:49:00Z</dcterms:created>
  <dcterms:modified xsi:type="dcterms:W3CDTF">2025-02-01T20:48:00Z</dcterms:modified>
</cp:coreProperties>
</file>