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B819A" w14:textId="70CDAC15" w:rsidR="00B27031" w:rsidRPr="00EC0406" w:rsidRDefault="000B12E8" w:rsidP="00B270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Nov</w:t>
      </w:r>
      <w:r w:rsidR="00B27031">
        <w:rPr>
          <w:rFonts w:ascii="Times New Roman" w:hAnsi="Times New Roman" w:cs="Times New Roman"/>
        </w:rPr>
        <w:t xml:space="preserve"> 2</w:t>
      </w:r>
      <w:r w:rsidR="00B27031" w:rsidRPr="00EC0406">
        <w:rPr>
          <w:rFonts w:ascii="Times New Roman" w:hAnsi="Times New Roman" w:cs="Times New Roman"/>
        </w:rPr>
        <w:t>, 202</w:t>
      </w:r>
      <w:r w:rsidR="00B27031">
        <w:rPr>
          <w:rFonts w:ascii="Times New Roman" w:hAnsi="Times New Roman" w:cs="Times New Roman"/>
        </w:rPr>
        <w:t>5</w:t>
      </w:r>
    </w:p>
    <w:p w14:paraId="76F7B3B4" w14:textId="21725D84" w:rsidR="00B27031" w:rsidRPr="00EC0406" w:rsidRDefault="000B12E8" w:rsidP="00B270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Notre Dame cafeteria</w:t>
      </w:r>
    </w:p>
    <w:p w14:paraId="5FA4533C" w14:textId="5F46631C" w:rsidR="00CA3B8A" w:rsidRDefault="00613849" w:rsidP="00B270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B27031">
        <w:rPr>
          <w:rFonts w:ascii="Times New Roman" w:hAnsi="Times New Roman" w:cs="Times New Roman"/>
        </w:rPr>
        <w:t>:00</w:t>
      </w:r>
      <w:r w:rsidR="000B12E8">
        <w:rPr>
          <w:rFonts w:ascii="Times New Roman" w:hAnsi="Times New Roman" w:cs="Times New Roman"/>
        </w:rPr>
        <w:t xml:space="preserve"> +</w:t>
      </w:r>
    </w:p>
    <w:p w14:paraId="559BD9D1" w14:textId="77777777" w:rsidR="00B27031" w:rsidRPr="004D018A" w:rsidRDefault="00B27031" w:rsidP="00B27031">
      <w:pPr>
        <w:rPr>
          <w:rFonts w:ascii="Times New Roman" w:hAnsi="Times New Roman" w:cs="Times New Roman"/>
        </w:rPr>
      </w:pPr>
    </w:p>
    <w:p w14:paraId="04A161C7" w14:textId="7F32EDD3" w:rsidR="00364723" w:rsidRPr="004D018A" w:rsidRDefault="00530432" w:rsidP="00AE6283">
      <w:pPr>
        <w:rPr>
          <w:rFonts w:ascii="Times New Roman" w:hAnsi="Times New Roman" w:cs="Times New Roman"/>
        </w:rPr>
      </w:pPr>
      <w:r w:rsidRPr="004D018A">
        <w:rPr>
          <w:rFonts w:ascii="Times New Roman" w:hAnsi="Times New Roman" w:cs="Times New Roman"/>
        </w:rPr>
        <w:t>General m</w:t>
      </w:r>
      <w:r w:rsidR="00364723" w:rsidRPr="004D018A">
        <w:rPr>
          <w:rFonts w:ascii="Times New Roman" w:hAnsi="Times New Roman" w:cs="Times New Roman"/>
        </w:rPr>
        <w:t xml:space="preserve">eeting </w:t>
      </w:r>
      <w:r w:rsidR="00B020E9">
        <w:rPr>
          <w:rFonts w:ascii="Times New Roman" w:hAnsi="Times New Roman" w:cs="Times New Roman"/>
        </w:rPr>
        <w:t>called to order</w:t>
      </w:r>
      <w:r w:rsidR="00364723" w:rsidRPr="004D018A">
        <w:rPr>
          <w:rFonts w:ascii="Times New Roman" w:hAnsi="Times New Roman" w:cs="Times New Roman"/>
        </w:rPr>
        <w:t xml:space="preserve"> by</w:t>
      </w:r>
      <w:r w:rsidR="00FE0737" w:rsidRPr="004D018A">
        <w:rPr>
          <w:rFonts w:ascii="Times New Roman" w:hAnsi="Times New Roman" w:cs="Times New Roman"/>
        </w:rPr>
        <w:t xml:space="preserve"> </w:t>
      </w:r>
      <w:r w:rsidR="00743050" w:rsidRPr="004D018A">
        <w:rPr>
          <w:rFonts w:ascii="Times New Roman" w:hAnsi="Times New Roman" w:cs="Times New Roman"/>
        </w:rPr>
        <w:t>President Mike Carney.</w:t>
      </w:r>
    </w:p>
    <w:p w14:paraId="3E30BE93" w14:textId="77777777" w:rsidR="00364723" w:rsidRPr="004D018A" w:rsidRDefault="00364723" w:rsidP="00AE6283">
      <w:pPr>
        <w:rPr>
          <w:rFonts w:ascii="Times New Roman" w:hAnsi="Times New Roman" w:cs="Times New Roman"/>
        </w:rPr>
      </w:pPr>
    </w:p>
    <w:p w14:paraId="1F29F0C5" w14:textId="39780068" w:rsidR="00E74947" w:rsidRDefault="00E74947" w:rsidP="00AE6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Coaches invited to attend the interpretation meeting.  Interpretation by Jon Perry.</w:t>
      </w:r>
    </w:p>
    <w:p w14:paraId="619B95EB" w14:textId="77777777" w:rsidR="00E74947" w:rsidRDefault="00E74947" w:rsidP="00AE6283">
      <w:pPr>
        <w:rPr>
          <w:rFonts w:ascii="Times New Roman" w:hAnsi="Times New Roman" w:cs="Times New Roman"/>
        </w:rPr>
      </w:pPr>
    </w:p>
    <w:p w14:paraId="4BFD3379" w14:textId="53BF89E7" w:rsidR="00E74947" w:rsidRDefault="00E74947" w:rsidP="00AE6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See </w:t>
      </w:r>
      <w:hyperlink r:id="rId8" w:history="1">
        <w:r w:rsidRPr="0096568C">
          <w:rPr>
            <w:rStyle w:val="Hyperlink"/>
            <w:rFonts w:ascii="Times New Roman" w:hAnsi="Times New Roman" w:cs="Times New Roman"/>
          </w:rPr>
          <w:t>www.ubowb.com/rules</w:t>
        </w:r>
      </w:hyperlink>
      <w:r>
        <w:rPr>
          <w:rFonts w:ascii="Times New Roman" w:hAnsi="Times New Roman" w:cs="Times New Roman"/>
        </w:rPr>
        <w:t xml:space="preserve">  2025 NYSGBOA Rules Interpretation</w:t>
      </w:r>
      <w:r w:rsidR="00B302CD">
        <w:rPr>
          <w:rFonts w:ascii="Times New Roman" w:hAnsi="Times New Roman" w:cs="Times New Roman"/>
        </w:rPr>
        <w:t xml:space="preserve"> and 2025-2026 HS Rules Changes, Modifications, and Points of Emphasis.</w:t>
      </w:r>
    </w:p>
    <w:p w14:paraId="68ADA3BB" w14:textId="77777777" w:rsidR="00B302CD" w:rsidRDefault="00B302CD" w:rsidP="00AE6283">
      <w:pPr>
        <w:rPr>
          <w:rFonts w:ascii="Times New Roman" w:hAnsi="Times New Roman" w:cs="Times New Roman"/>
        </w:rPr>
      </w:pPr>
    </w:p>
    <w:p w14:paraId="0CAC0EDC" w14:textId="4B85E074" w:rsidR="00B302CD" w:rsidRPr="00C83BA6" w:rsidRDefault="00B302CD" w:rsidP="00C83BA6">
      <w:pPr>
        <w:pStyle w:val="ListParagraph"/>
        <w:numPr>
          <w:ilvl w:val="0"/>
          <w:numId w:val="46"/>
        </w:numPr>
        <w:rPr>
          <w:rFonts w:ascii="Times New Roman" w:hAnsi="Times New Roman" w:cs="Times New Roman"/>
        </w:rPr>
      </w:pPr>
      <w:r w:rsidRPr="00C83BA6">
        <w:rPr>
          <w:rFonts w:ascii="Times New Roman" w:hAnsi="Times New Roman" w:cs="Times New Roman"/>
        </w:rPr>
        <w:t>Technicals and Flagrant I &amp; II report to Bill Obernesser by text</w:t>
      </w:r>
    </w:p>
    <w:p w14:paraId="0F9A0CE3" w14:textId="38B8BC6F" w:rsidR="00B302CD" w:rsidRPr="00C83BA6" w:rsidRDefault="00B302CD" w:rsidP="00C83BA6">
      <w:pPr>
        <w:pStyle w:val="ListParagraph"/>
        <w:numPr>
          <w:ilvl w:val="0"/>
          <w:numId w:val="46"/>
        </w:numPr>
        <w:rPr>
          <w:rFonts w:ascii="Times New Roman" w:hAnsi="Times New Roman" w:cs="Times New Roman"/>
        </w:rPr>
      </w:pPr>
      <w:r w:rsidRPr="00C83BA6">
        <w:rPr>
          <w:rFonts w:ascii="Times New Roman" w:hAnsi="Times New Roman" w:cs="Times New Roman"/>
        </w:rPr>
        <w:t>Put all warnings in the book with the time occurred.</w:t>
      </w:r>
    </w:p>
    <w:p w14:paraId="04F1C5F8" w14:textId="640AE378" w:rsidR="00B302CD" w:rsidRPr="00C83BA6" w:rsidRDefault="00B302CD" w:rsidP="00C83BA6">
      <w:pPr>
        <w:pStyle w:val="ListParagraph"/>
        <w:numPr>
          <w:ilvl w:val="0"/>
          <w:numId w:val="46"/>
        </w:numPr>
        <w:rPr>
          <w:rFonts w:ascii="Times New Roman" w:hAnsi="Times New Roman" w:cs="Times New Roman"/>
        </w:rPr>
      </w:pPr>
      <w:r w:rsidRPr="00C83BA6">
        <w:rPr>
          <w:rFonts w:ascii="Times New Roman" w:hAnsi="Times New Roman" w:cs="Times New Roman"/>
        </w:rPr>
        <w:t>14:30 Halfcourt captains meeting, invite coaches</w:t>
      </w:r>
    </w:p>
    <w:p w14:paraId="0F8539CA" w14:textId="35CC5811" w:rsidR="00E74947" w:rsidRPr="00C83BA6" w:rsidRDefault="00B302CD" w:rsidP="00C83BA6">
      <w:pPr>
        <w:pStyle w:val="ListParagraph"/>
        <w:numPr>
          <w:ilvl w:val="0"/>
          <w:numId w:val="46"/>
        </w:numPr>
        <w:rPr>
          <w:rFonts w:ascii="Times New Roman" w:hAnsi="Times New Roman" w:cs="Times New Roman"/>
        </w:rPr>
      </w:pPr>
      <w:r w:rsidRPr="00C83BA6">
        <w:rPr>
          <w:rFonts w:ascii="Times New Roman" w:hAnsi="Times New Roman" w:cs="Times New Roman"/>
        </w:rPr>
        <w:t>No jewelry!  You can ask to be shown</w:t>
      </w:r>
    </w:p>
    <w:p w14:paraId="7869B132" w14:textId="533C29B4" w:rsidR="00B302CD" w:rsidRPr="00C83BA6" w:rsidRDefault="00B302CD" w:rsidP="00C83BA6">
      <w:pPr>
        <w:pStyle w:val="ListParagraph"/>
        <w:numPr>
          <w:ilvl w:val="1"/>
          <w:numId w:val="46"/>
        </w:numPr>
        <w:rPr>
          <w:rFonts w:ascii="Times New Roman" w:hAnsi="Times New Roman" w:cs="Times New Roman"/>
        </w:rPr>
      </w:pPr>
      <w:r w:rsidRPr="00C83BA6">
        <w:rPr>
          <w:rFonts w:ascii="Times New Roman" w:hAnsi="Times New Roman" w:cs="Times New Roman"/>
        </w:rPr>
        <w:t>No plastic spacers</w:t>
      </w:r>
    </w:p>
    <w:p w14:paraId="036D7DEC" w14:textId="5C20F224" w:rsidR="00B302CD" w:rsidRPr="00C83BA6" w:rsidRDefault="00B302CD" w:rsidP="00C83BA6">
      <w:pPr>
        <w:pStyle w:val="ListParagraph"/>
        <w:numPr>
          <w:ilvl w:val="1"/>
          <w:numId w:val="46"/>
        </w:numPr>
        <w:rPr>
          <w:rFonts w:ascii="Times New Roman" w:hAnsi="Times New Roman" w:cs="Times New Roman"/>
        </w:rPr>
      </w:pPr>
      <w:r w:rsidRPr="00C83BA6">
        <w:rPr>
          <w:rFonts w:ascii="Times New Roman" w:hAnsi="Times New Roman" w:cs="Times New Roman"/>
        </w:rPr>
        <w:t>If you can see the jewelry during normal play, it should be questioned</w:t>
      </w:r>
    </w:p>
    <w:p w14:paraId="3D858DD3" w14:textId="61726A85" w:rsidR="00B302CD" w:rsidRPr="00C83BA6" w:rsidRDefault="00B302CD" w:rsidP="00C83BA6">
      <w:pPr>
        <w:pStyle w:val="ListParagraph"/>
        <w:numPr>
          <w:ilvl w:val="0"/>
          <w:numId w:val="46"/>
        </w:numPr>
        <w:rPr>
          <w:rFonts w:ascii="Times New Roman" w:hAnsi="Times New Roman" w:cs="Times New Roman"/>
        </w:rPr>
      </w:pPr>
      <w:r w:rsidRPr="00C83BA6">
        <w:rPr>
          <w:rFonts w:ascii="Times New Roman" w:hAnsi="Times New Roman" w:cs="Times New Roman"/>
        </w:rPr>
        <w:t>5 warnings that should be noted in the scorebook with time</w:t>
      </w:r>
    </w:p>
    <w:p w14:paraId="3D03F0A4" w14:textId="77777777" w:rsidR="00E74947" w:rsidRDefault="00E74947" w:rsidP="00AE6283">
      <w:pPr>
        <w:rPr>
          <w:rFonts w:ascii="Times New Roman" w:hAnsi="Times New Roman" w:cs="Times New Roman"/>
        </w:rPr>
      </w:pPr>
    </w:p>
    <w:p w14:paraId="37EEDCF5" w14:textId="27067003" w:rsidR="00364723" w:rsidRPr="004D018A" w:rsidRDefault="007625B2" w:rsidP="00AE6283">
      <w:pPr>
        <w:rPr>
          <w:rFonts w:ascii="Times New Roman" w:hAnsi="Times New Roman" w:cs="Times New Roman"/>
        </w:rPr>
      </w:pPr>
      <w:r w:rsidRPr="004D018A">
        <w:rPr>
          <w:rFonts w:ascii="Times New Roman" w:hAnsi="Times New Roman" w:cs="Times New Roman"/>
        </w:rPr>
        <w:t xml:space="preserve">Motion to accept the </w:t>
      </w:r>
      <w:r w:rsidR="00530432" w:rsidRPr="004D018A">
        <w:rPr>
          <w:rFonts w:ascii="Times New Roman" w:hAnsi="Times New Roman" w:cs="Times New Roman"/>
        </w:rPr>
        <w:t>Minutes</w:t>
      </w:r>
      <w:r w:rsidRPr="004D018A">
        <w:rPr>
          <w:rFonts w:ascii="Times New Roman" w:hAnsi="Times New Roman" w:cs="Times New Roman"/>
        </w:rPr>
        <w:t>, with r</w:t>
      </w:r>
      <w:r w:rsidR="00530432" w:rsidRPr="004D018A">
        <w:rPr>
          <w:rFonts w:ascii="Times New Roman" w:hAnsi="Times New Roman" w:cs="Times New Roman"/>
        </w:rPr>
        <w:t>eading waived</w:t>
      </w:r>
      <w:r w:rsidRPr="004D018A">
        <w:rPr>
          <w:rFonts w:ascii="Times New Roman" w:hAnsi="Times New Roman" w:cs="Times New Roman"/>
        </w:rPr>
        <w:t>,</w:t>
      </w:r>
      <w:r w:rsidR="00530432" w:rsidRPr="004D018A">
        <w:rPr>
          <w:rFonts w:ascii="Times New Roman" w:hAnsi="Times New Roman" w:cs="Times New Roman"/>
        </w:rPr>
        <w:t xml:space="preserve"> on a motion by </w:t>
      </w:r>
      <w:r w:rsidR="00B020E9">
        <w:rPr>
          <w:rFonts w:ascii="Times New Roman" w:hAnsi="Times New Roman" w:cs="Times New Roman"/>
        </w:rPr>
        <w:t>Danny Everson</w:t>
      </w:r>
      <w:r w:rsidR="00530432" w:rsidRPr="004D018A">
        <w:rPr>
          <w:rFonts w:ascii="Times New Roman" w:hAnsi="Times New Roman" w:cs="Times New Roman"/>
        </w:rPr>
        <w:t xml:space="preserve"> and seconded by </w:t>
      </w:r>
      <w:r w:rsidR="00FD4217">
        <w:rPr>
          <w:rFonts w:ascii="Times New Roman" w:hAnsi="Times New Roman" w:cs="Times New Roman"/>
        </w:rPr>
        <w:t>John Wells</w:t>
      </w:r>
      <w:r w:rsidR="00CA3B8A" w:rsidRPr="004D018A">
        <w:rPr>
          <w:rFonts w:ascii="Times New Roman" w:hAnsi="Times New Roman" w:cs="Times New Roman"/>
        </w:rPr>
        <w:t>, passed</w:t>
      </w:r>
      <w:r w:rsidRPr="004D018A">
        <w:rPr>
          <w:rFonts w:ascii="Times New Roman" w:hAnsi="Times New Roman" w:cs="Times New Roman"/>
        </w:rPr>
        <w:t>.</w:t>
      </w:r>
    </w:p>
    <w:p w14:paraId="782F9F4C" w14:textId="77777777" w:rsidR="00AF1BCE" w:rsidRPr="004D018A" w:rsidRDefault="00AF1BCE" w:rsidP="00AE6283">
      <w:pPr>
        <w:rPr>
          <w:rFonts w:ascii="Times New Roman" w:hAnsi="Times New Roman" w:cs="Times New Roman"/>
        </w:rPr>
      </w:pPr>
    </w:p>
    <w:p w14:paraId="475EEEB7" w14:textId="77777777" w:rsidR="007C3569" w:rsidRPr="00D617C7" w:rsidRDefault="007C3569" w:rsidP="00AE6283">
      <w:pPr>
        <w:rPr>
          <w:rFonts w:ascii="Times New Roman" w:hAnsi="Times New Roman" w:cs="Times New Roman"/>
          <w:u w:val="single"/>
        </w:rPr>
      </w:pPr>
      <w:r w:rsidRPr="00D617C7">
        <w:rPr>
          <w:rFonts w:ascii="Times New Roman" w:hAnsi="Times New Roman" w:cs="Times New Roman"/>
          <w:u w:val="single"/>
        </w:rPr>
        <w:t>Treasurer’s Report by José Lopez</w:t>
      </w:r>
    </w:p>
    <w:p w14:paraId="274E8594" w14:textId="77777777" w:rsidR="007C3569" w:rsidRDefault="007C3569" w:rsidP="00AE6283">
      <w:pPr>
        <w:rPr>
          <w:rFonts w:ascii="Times New Roman" w:hAnsi="Times New Roman" w:cs="Times New Roman"/>
        </w:rPr>
      </w:pPr>
    </w:p>
    <w:p w14:paraId="5B78AAF3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D72738">
        <w:rPr>
          <w:rFonts w:ascii="Times New Roman" w:hAnsi="Times New Roman" w:cs="Times New Roman"/>
          <w:b/>
          <w:bCs/>
          <w:sz w:val="24"/>
          <w:szCs w:val="24"/>
        </w:rPr>
        <w:t>UBOWB Proposed Budget for the upcoming 2025-2026</w:t>
      </w:r>
    </w:p>
    <w:p w14:paraId="3F430811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993B36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DESCRIPTION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AMOUNT</w:t>
      </w:r>
    </w:p>
    <w:p w14:paraId="56814196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BDEF75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INCOME:</w:t>
      </w:r>
    </w:p>
    <w:p w14:paraId="0C983ECA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AD7258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ESTIMATED:</w:t>
      </w:r>
    </w:p>
    <w:p w14:paraId="64088530" w14:textId="77777777" w:rsidR="00B302CD" w:rsidRPr="00D72738" w:rsidRDefault="00B302CD" w:rsidP="00B302CD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MEMBER DUES BASED ON 68 ACTIVE OFFICIALS @ $102.00, $82.00, $72.00</w:t>
      </w:r>
    </w:p>
    <w:p w14:paraId="35EA7FDE" w14:textId="77777777" w:rsidR="00B302CD" w:rsidRPr="00D72738" w:rsidRDefault="00B302CD" w:rsidP="00B302CD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36 VAR $3,672, 22 JV $1,804 AND 5 MOD $306.00, 3 INACTIVE $75.00</w:t>
      </w:r>
    </w:p>
    <w:p w14:paraId="0038440A" w14:textId="77777777" w:rsidR="00B302CD" w:rsidRPr="00D72738" w:rsidRDefault="00B302CD" w:rsidP="00B302CD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$5,800.00</w:t>
      </w:r>
    </w:p>
    <w:p w14:paraId="0996E5B0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EXPENSES</w:t>
      </w:r>
    </w:p>
    <w:p w14:paraId="7CF6514D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99E051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Executive Board Officer’s Stipends: Fixed</w:t>
      </w:r>
    </w:p>
    <w:p w14:paraId="7A3F3673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President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$250.00</w:t>
      </w:r>
    </w:p>
    <w:p w14:paraId="6618CE5D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Treasurer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$147.00</w:t>
      </w:r>
    </w:p>
    <w:p w14:paraId="60B1B7E6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Secretary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$147.00</w:t>
      </w:r>
    </w:p>
    <w:p w14:paraId="1CE8E4E6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A20613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NYSGOA Dues=Estimated at $25 per member@ 75 members     $1900.00</w:t>
      </w:r>
    </w:p>
    <w:p w14:paraId="3BCFDB6C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Arbiter Fee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 xml:space="preserve">        $ 800.00</w:t>
      </w:r>
    </w:p>
    <w:p w14:paraId="302193E1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Education/Training Classes for New member: Fixed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 xml:space="preserve">         $1000.00</w:t>
      </w:r>
    </w:p>
    <w:p w14:paraId="1332E9D2" w14:textId="3594354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 xml:space="preserve">NYSGBOA Meeting </w:t>
      </w:r>
      <w:r w:rsidR="00C83BA6" w:rsidRPr="00D72738">
        <w:rPr>
          <w:rFonts w:ascii="Times New Roman" w:hAnsi="Times New Roman" w:cs="Times New Roman"/>
          <w:sz w:val="24"/>
          <w:szCs w:val="24"/>
        </w:rPr>
        <w:t>Expenses (</w:t>
      </w:r>
      <w:r w:rsidRPr="00D72738">
        <w:rPr>
          <w:rFonts w:ascii="Times New Roman" w:hAnsi="Times New Roman" w:cs="Times New Roman"/>
          <w:sz w:val="24"/>
          <w:szCs w:val="24"/>
        </w:rPr>
        <w:t>Interpreter ONLY)</w:t>
      </w:r>
    </w:p>
    <w:p w14:paraId="2340D0EB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lastRenderedPageBreak/>
        <w:tab/>
        <w:t>(estimated to include mileage, tolls)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 xml:space="preserve">         $125.00</w:t>
      </w:r>
    </w:p>
    <w:p w14:paraId="089B809F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Mileage Reimbursement for Sec 3 Rep: Estimated: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$250.00</w:t>
      </w:r>
    </w:p>
    <w:p w14:paraId="50A1FE8C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Mileage reimbursement for Assignor: Estimated: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$225.00</w:t>
      </w:r>
    </w:p>
    <w:p w14:paraId="71AF0FD5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Assignors Committee Post season meeting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$200.00</w:t>
      </w:r>
    </w:p>
    <w:p w14:paraId="63FF4973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Meeting place American Legion NH</w:t>
      </w:r>
      <w:r w:rsidRPr="00D72738">
        <w:rPr>
          <w:rFonts w:ascii="Times New Roman" w:hAnsi="Times New Roman" w:cs="Times New Roman"/>
          <w:sz w:val="24"/>
          <w:szCs w:val="24"/>
        </w:rPr>
        <w:tab/>
        <w:t>(fee?)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$200.00</w:t>
      </w:r>
    </w:p>
    <w:p w14:paraId="53B1B058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UBOWB online Web Site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$200.00</w:t>
      </w:r>
    </w:p>
    <w:p w14:paraId="62C70B90" w14:textId="4D3BD8C3" w:rsidR="00B302CD" w:rsidRPr="00D72738" w:rsidRDefault="00C83BA6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Funeral:</w:t>
      </w:r>
      <w:r w:rsidR="00B302CD" w:rsidRPr="00D72738">
        <w:rPr>
          <w:rFonts w:ascii="Times New Roman" w:hAnsi="Times New Roman" w:cs="Times New Roman"/>
          <w:sz w:val="24"/>
          <w:szCs w:val="24"/>
        </w:rPr>
        <w:t xml:space="preserve"> est, Donations to pay respect to deceased member or </w:t>
      </w:r>
    </w:p>
    <w:p w14:paraId="09138D39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Relatives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$300.00</w:t>
      </w:r>
    </w:p>
    <w:p w14:paraId="4E1D8B7D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Charitable Donations: Estimated: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$200.00</w:t>
      </w:r>
    </w:p>
    <w:p w14:paraId="5E7D14B2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Banquet in March 2026: Estimated</w:t>
      </w:r>
      <w:proofErr w:type="gramStart"/>
      <w:r w:rsidRPr="00D72738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D72738">
        <w:rPr>
          <w:rFonts w:ascii="Times New Roman" w:hAnsi="Times New Roman" w:cs="Times New Roman"/>
          <w:sz w:val="24"/>
          <w:szCs w:val="24"/>
        </w:rPr>
        <w:t>Door Prizes)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$1,500.00</w:t>
      </w:r>
    </w:p>
    <w:p w14:paraId="7F8FEC24" w14:textId="0BF7922D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D72738">
        <w:rPr>
          <w:rFonts w:ascii="Times New Roman" w:hAnsi="Times New Roman" w:cs="Times New Roman"/>
          <w:sz w:val="24"/>
          <w:szCs w:val="24"/>
        </w:rPr>
        <w:t>including</w:t>
      </w:r>
      <w:proofErr w:type="gramEnd"/>
      <w:r w:rsidRPr="00D72738">
        <w:rPr>
          <w:rFonts w:ascii="Times New Roman" w:hAnsi="Times New Roman" w:cs="Times New Roman"/>
          <w:sz w:val="24"/>
          <w:szCs w:val="24"/>
        </w:rPr>
        <w:t>: meal,</w:t>
      </w:r>
      <w:r w:rsidR="00C83BA6">
        <w:rPr>
          <w:rFonts w:ascii="Times New Roman" w:hAnsi="Times New Roman" w:cs="Times New Roman"/>
          <w:sz w:val="24"/>
          <w:szCs w:val="24"/>
        </w:rPr>
        <w:t xml:space="preserve"> </w:t>
      </w:r>
      <w:r w:rsidRPr="00D72738">
        <w:rPr>
          <w:rFonts w:ascii="Times New Roman" w:hAnsi="Times New Roman" w:cs="Times New Roman"/>
          <w:sz w:val="24"/>
          <w:szCs w:val="24"/>
        </w:rPr>
        <w:t>bar costs plus tip: less raffle proceeds and</w:t>
      </w:r>
    </w:p>
    <w:p w14:paraId="4F632E78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Guest reimbursement costs)</w:t>
      </w:r>
    </w:p>
    <w:p w14:paraId="2AFA8225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5F8308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Member Awards for Years of Service: Estimated: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$275.00</w:t>
      </w:r>
    </w:p>
    <w:p w14:paraId="5632AF95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Executive meeting Year End in March: Review/Planning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$300.00</w:t>
      </w:r>
    </w:p>
    <w:p w14:paraId="7186D39F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(Estimated 20.00 Max/person and total cost)</w:t>
      </w:r>
    </w:p>
    <w:p w14:paraId="5C717B90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Executive Board Additional Insurance rider: Estimated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$100.00</w:t>
      </w:r>
    </w:p>
    <w:p w14:paraId="089E2672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Office Supplies/ Postage: Estimated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$200.00</w:t>
      </w:r>
    </w:p>
    <w:p w14:paraId="3635A2CE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ab/>
      </w:r>
    </w:p>
    <w:p w14:paraId="42B385F0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Sub total expenses: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$8,319.00</w:t>
      </w:r>
    </w:p>
    <w:p w14:paraId="7C261E80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6D1E4B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As of 10/21/25 With dues all paid</w:t>
      </w:r>
    </w:p>
    <w:p w14:paraId="3E2FFE96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 xml:space="preserve">We have up to date </w:t>
      </w:r>
      <w:r w:rsidRPr="00D72738">
        <w:rPr>
          <w:rFonts w:ascii="Times New Roman" w:hAnsi="Times New Roman" w:cs="Times New Roman"/>
          <w:sz w:val="24"/>
          <w:szCs w:val="24"/>
        </w:rPr>
        <w:tab/>
        <w:t>Checking Account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$9,204.29</w:t>
      </w:r>
    </w:p>
    <w:p w14:paraId="52468414" w14:textId="77777777" w:rsidR="00B302CD" w:rsidRPr="00D72738" w:rsidRDefault="00B302CD" w:rsidP="00B302CD">
      <w:pPr>
        <w:pStyle w:val="NoSpacing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Savings Amount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$3,743.19</w:t>
      </w:r>
    </w:p>
    <w:p w14:paraId="7645C6F5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EEA115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Expenses so far for the upcoming season 2025-2026</w:t>
      </w:r>
    </w:p>
    <w:p w14:paraId="76A69B09" w14:textId="1F000B12" w:rsidR="00B302CD" w:rsidRPr="00D72738" w:rsidRDefault="00B302CD" w:rsidP="00B302CD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NYSGBOA State Dues 69 members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$1,725.00</w:t>
      </w:r>
    </w:p>
    <w:p w14:paraId="7096A493" w14:textId="77777777" w:rsidR="00B302CD" w:rsidRPr="00D72738" w:rsidRDefault="00B302CD" w:rsidP="00B302CD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Donation to Mike Corpin’s Fund</w:t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</w:r>
      <w:r w:rsidRPr="00D72738">
        <w:rPr>
          <w:rFonts w:ascii="Times New Roman" w:hAnsi="Times New Roman" w:cs="Times New Roman"/>
          <w:sz w:val="24"/>
          <w:szCs w:val="24"/>
        </w:rPr>
        <w:tab/>
        <w:t>$ 500.00</w:t>
      </w:r>
    </w:p>
    <w:p w14:paraId="5E34826D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7C8683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 xml:space="preserve">There was $4,442 in the cancer fund took $500.00 out of that and put it back in our checking account.  </w:t>
      </w:r>
      <w:proofErr w:type="gramStart"/>
      <w:r w:rsidRPr="00D72738">
        <w:rPr>
          <w:rFonts w:ascii="Times New Roman" w:hAnsi="Times New Roman" w:cs="Times New Roman"/>
          <w:sz w:val="24"/>
          <w:szCs w:val="24"/>
        </w:rPr>
        <w:t>So</w:t>
      </w:r>
      <w:proofErr w:type="gramEnd"/>
      <w:r w:rsidRPr="00D72738">
        <w:rPr>
          <w:rFonts w:ascii="Times New Roman" w:hAnsi="Times New Roman" w:cs="Times New Roman"/>
          <w:sz w:val="24"/>
          <w:szCs w:val="24"/>
        </w:rPr>
        <w:t xml:space="preserve"> minus the $500.00 from $4,442 in the cancer account, we have now $3,942.</w:t>
      </w:r>
    </w:p>
    <w:p w14:paraId="07410D2F" w14:textId="77777777" w:rsidR="00B302CD" w:rsidRPr="00D72738" w:rsidRDefault="00B302CD" w:rsidP="00B302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A38363" w14:textId="77777777" w:rsidR="00B302CD" w:rsidRPr="00D72738" w:rsidRDefault="00B302CD" w:rsidP="00B302CD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 xml:space="preserve">Check made out for Bill O, for Arbiter, </w:t>
      </w:r>
      <w:proofErr w:type="gramStart"/>
      <w:r w:rsidRPr="00D72738">
        <w:rPr>
          <w:rFonts w:ascii="Times New Roman" w:hAnsi="Times New Roman" w:cs="Times New Roman"/>
          <w:sz w:val="24"/>
          <w:szCs w:val="24"/>
        </w:rPr>
        <w:t>for the amount of</w:t>
      </w:r>
      <w:proofErr w:type="gramEnd"/>
      <w:r w:rsidRPr="00D72738">
        <w:rPr>
          <w:rFonts w:ascii="Times New Roman" w:hAnsi="Times New Roman" w:cs="Times New Roman"/>
          <w:sz w:val="24"/>
          <w:szCs w:val="24"/>
        </w:rPr>
        <w:t xml:space="preserve"> $765.00</w:t>
      </w:r>
    </w:p>
    <w:p w14:paraId="4CF45976" w14:textId="56553C88" w:rsidR="00B302CD" w:rsidRPr="00D72738" w:rsidRDefault="00B302CD" w:rsidP="00B302CD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>Mike C. check made out for $200.00 for Herkimer Soccer for Breast Cancer donation. So that a</w:t>
      </w:r>
      <w:r w:rsidR="00C83BA6">
        <w:rPr>
          <w:rFonts w:ascii="Times New Roman" w:hAnsi="Times New Roman" w:cs="Times New Roman"/>
          <w:sz w:val="24"/>
          <w:szCs w:val="24"/>
        </w:rPr>
        <w:t>m</w:t>
      </w:r>
      <w:r w:rsidRPr="00D72738">
        <w:rPr>
          <w:rFonts w:ascii="Times New Roman" w:hAnsi="Times New Roman" w:cs="Times New Roman"/>
          <w:sz w:val="24"/>
          <w:szCs w:val="24"/>
        </w:rPr>
        <w:t xml:space="preserve">ount will be taken out of the cancer </w:t>
      </w:r>
      <w:proofErr w:type="gramStart"/>
      <w:r w:rsidRPr="00D72738">
        <w:rPr>
          <w:rFonts w:ascii="Times New Roman" w:hAnsi="Times New Roman" w:cs="Times New Roman"/>
          <w:sz w:val="24"/>
          <w:szCs w:val="24"/>
        </w:rPr>
        <w:t>fund</w:t>
      </w:r>
      <w:proofErr w:type="gramEnd"/>
      <w:r w:rsidRPr="00D72738">
        <w:rPr>
          <w:rFonts w:ascii="Times New Roman" w:hAnsi="Times New Roman" w:cs="Times New Roman"/>
          <w:sz w:val="24"/>
          <w:szCs w:val="24"/>
        </w:rPr>
        <w:t xml:space="preserve"> and we will have $3,743.19 left in the cancer account.  After the $200.00 donation </w:t>
      </w:r>
      <w:r w:rsidR="00C83BA6" w:rsidRPr="00D72738">
        <w:rPr>
          <w:rFonts w:ascii="Times New Roman" w:hAnsi="Times New Roman" w:cs="Times New Roman"/>
          <w:sz w:val="24"/>
          <w:szCs w:val="24"/>
        </w:rPr>
        <w:t>clears</w:t>
      </w:r>
      <w:r w:rsidRPr="00D72738">
        <w:rPr>
          <w:rFonts w:ascii="Times New Roman" w:hAnsi="Times New Roman" w:cs="Times New Roman"/>
          <w:sz w:val="24"/>
          <w:szCs w:val="24"/>
        </w:rPr>
        <w:t xml:space="preserve"> we will have around $ 9,004.29 in the checking.</w:t>
      </w:r>
    </w:p>
    <w:p w14:paraId="5518DE4E" w14:textId="77777777" w:rsidR="00B302CD" w:rsidRPr="00D72738" w:rsidRDefault="00B302CD" w:rsidP="00B302CD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D72738">
        <w:rPr>
          <w:rFonts w:ascii="Times New Roman" w:hAnsi="Times New Roman" w:cs="Times New Roman"/>
          <w:sz w:val="24"/>
          <w:szCs w:val="24"/>
        </w:rPr>
        <w:t xml:space="preserve">I will be making out a check to Thomas Best for his 2 Section 3 meetings he attended for $133.84.  This is for travel and tolls.   I have not subtracted this amount from our checking yet. </w:t>
      </w:r>
    </w:p>
    <w:p w14:paraId="7AFA3A52" w14:textId="77777777" w:rsidR="00FD4217" w:rsidRDefault="00FD4217" w:rsidP="00FD4217">
      <w:pPr>
        <w:rPr>
          <w:rFonts w:ascii="Times New Roman" w:hAnsi="Times New Roman" w:cs="Times New Roman"/>
        </w:rPr>
      </w:pPr>
    </w:p>
    <w:p w14:paraId="74CE45F4" w14:textId="5E002140" w:rsidR="00A84C56" w:rsidRDefault="00A84C56" w:rsidP="00094B7E">
      <w:pPr>
        <w:tabs>
          <w:tab w:val="left" w:pos="7978"/>
        </w:tabs>
        <w:rPr>
          <w:rFonts w:ascii="Times New Roman" w:hAnsi="Times New Roman" w:cs="Times New Roman"/>
        </w:rPr>
      </w:pPr>
      <w:r w:rsidRPr="00D430D9">
        <w:rPr>
          <w:rFonts w:ascii="Times New Roman" w:hAnsi="Times New Roman" w:cs="Times New Roman"/>
          <w:u w:val="single"/>
        </w:rPr>
        <w:t xml:space="preserve">Assignor’s Report </w:t>
      </w:r>
      <w:r>
        <w:rPr>
          <w:rFonts w:ascii="Times New Roman" w:hAnsi="Times New Roman" w:cs="Times New Roman"/>
          <w:u w:val="single"/>
        </w:rPr>
        <w:t>by</w:t>
      </w:r>
      <w:r w:rsidRPr="00D430D9">
        <w:rPr>
          <w:rFonts w:ascii="Times New Roman" w:hAnsi="Times New Roman" w:cs="Times New Roman"/>
          <w:u w:val="single"/>
        </w:rPr>
        <w:t xml:space="preserve"> Bill Obernesser</w:t>
      </w:r>
    </w:p>
    <w:p w14:paraId="1553CE15" w14:textId="77777777" w:rsidR="00410E7A" w:rsidRDefault="00410E7A" w:rsidP="00410E7A">
      <w:pPr>
        <w:pStyle w:val="NoSpacing"/>
        <w:ind w:left="720" w:hanging="720"/>
      </w:pPr>
    </w:p>
    <w:p w14:paraId="4CAC1512" w14:textId="05BE98E7" w:rsidR="00410E7A" w:rsidRDefault="00410E7A" w:rsidP="00CB383C">
      <w:pPr>
        <w:pStyle w:val="NoSpacing"/>
        <w:numPr>
          <w:ilvl w:val="0"/>
          <w:numId w:val="42"/>
        </w:numPr>
        <w:ind w:left="360"/>
      </w:pPr>
      <w:r>
        <w:t>Rick Butler is back running the CNY League.  Game fee is increased to $40 + $10 for fifth quarter.</w:t>
      </w:r>
    </w:p>
    <w:p w14:paraId="50BE0644" w14:textId="43C7A30B" w:rsidR="00FD4217" w:rsidRDefault="00410E7A" w:rsidP="00CB383C">
      <w:pPr>
        <w:pStyle w:val="NoSpacing"/>
        <w:numPr>
          <w:ilvl w:val="0"/>
          <w:numId w:val="4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Varsity </w:t>
      </w:r>
      <w:r w:rsidRPr="00410E7A">
        <w:rPr>
          <w:rFonts w:ascii="Times New Roman" w:hAnsi="Times New Roman" w:cs="Times New Roman"/>
          <w:sz w:val="24"/>
          <w:szCs w:val="24"/>
        </w:rPr>
        <w:t>teams cancelled so far</w:t>
      </w:r>
      <w:r>
        <w:rPr>
          <w:rFonts w:ascii="Times New Roman" w:hAnsi="Times New Roman" w:cs="Times New Roman"/>
          <w:sz w:val="24"/>
          <w:szCs w:val="24"/>
        </w:rPr>
        <w:t xml:space="preserve">: Waterville, NY Mills, and Utica Academy of Science, Stockbridge Valley may combine.  Mt. Markham has no JV and Hamilton &amp; Notre Dame have </w:t>
      </w:r>
      <w:proofErr w:type="gramStart"/>
      <w:r>
        <w:rPr>
          <w:rFonts w:ascii="Times New Roman" w:hAnsi="Times New Roman" w:cs="Times New Roman"/>
          <w:sz w:val="24"/>
          <w:szCs w:val="24"/>
        </w:rPr>
        <w:t>no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modified</w:t>
      </w:r>
    </w:p>
    <w:p w14:paraId="249533D4" w14:textId="77B2B634" w:rsidR="00410E7A" w:rsidRDefault="00410E7A" w:rsidP="00CB383C">
      <w:pPr>
        <w:pStyle w:val="NoSpacing"/>
        <w:numPr>
          <w:ilvl w:val="0"/>
          <w:numId w:val="4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Varsity scrimmages and 4 JV so far</w:t>
      </w:r>
    </w:p>
    <w:p w14:paraId="3B07EB24" w14:textId="030203CF" w:rsidR="00410E7A" w:rsidRDefault="00410E7A" w:rsidP="00CB383C">
      <w:pPr>
        <w:pStyle w:val="NoSpacing"/>
        <w:numPr>
          <w:ilvl w:val="0"/>
          <w:numId w:val="4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Best way to communicate with Bill is by text</w:t>
      </w:r>
    </w:p>
    <w:p w14:paraId="0A976EE2" w14:textId="47013DFA" w:rsidR="00410E7A" w:rsidRDefault="00410E7A" w:rsidP="00CB383C">
      <w:pPr>
        <w:pStyle w:val="NoSpacing"/>
        <w:numPr>
          <w:ilvl w:val="0"/>
          <w:numId w:val="4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get your block dates updated</w:t>
      </w:r>
    </w:p>
    <w:p w14:paraId="23E43C53" w14:textId="28068FF6" w:rsidR="00410E7A" w:rsidRDefault="00410E7A" w:rsidP="00CB383C">
      <w:pPr>
        <w:pStyle w:val="NoSpacing"/>
        <w:numPr>
          <w:ilvl w:val="0"/>
          <w:numId w:val="4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IAABO members – Mon &amp; Thu is UBOWB priority</w:t>
      </w:r>
    </w:p>
    <w:p w14:paraId="4E58DADB" w14:textId="167DA9F4" w:rsidR="00410E7A" w:rsidRDefault="00C83BA6" w:rsidP="00CB383C">
      <w:pPr>
        <w:pStyle w:val="NoSpacing"/>
        <w:numPr>
          <w:ilvl w:val="0"/>
          <w:numId w:val="4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Turnback’s</w:t>
      </w:r>
      <w:r w:rsidR="00410E7A">
        <w:rPr>
          <w:rFonts w:ascii="Times New Roman" w:hAnsi="Times New Roman" w:cs="Times New Roman"/>
          <w:sz w:val="24"/>
          <w:szCs w:val="24"/>
        </w:rPr>
        <w:t xml:space="preserve"> will be charged once the Nov 11</w:t>
      </w:r>
      <w:r w:rsidR="00410E7A" w:rsidRPr="00410E7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10E7A">
        <w:rPr>
          <w:rFonts w:ascii="Times New Roman" w:hAnsi="Times New Roman" w:cs="Times New Roman"/>
          <w:sz w:val="24"/>
          <w:szCs w:val="24"/>
        </w:rPr>
        <w:t xml:space="preserve"> schedule is published</w:t>
      </w:r>
    </w:p>
    <w:p w14:paraId="4E5168F6" w14:textId="7B36F010" w:rsidR="00410E7A" w:rsidRDefault="00410E7A" w:rsidP="00CB383C">
      <w:pPr>
        <w:pStyle w:val="NoSpacing"/>
        <w:numPr>
          <w:ilvl w:val="0"/>
          <w:numId w:val="4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days to accept or decline</w:t>
      </w:r>
    </w:p>
    <w:p w14:paraId="13F9C1C6" w14:textId="0457222A" w:rsidR="00410E7A" w:rsidRPr="00410E7A" w:rsidRDefault="00410E7A" w:rsidP="00CB383C">
      <w:pPr>
        <w:pStyle w:val="NoSpacing"/>
        <w:numPr>
          <w:ilvl w:val="0"/>
          <w:numId w:val="4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Busy days and cancellations will cause movement in assignments</w:t>
      </w:r>
    </w:p>
    <w:p w14:paraId="7E453209" w14:textId="25034A3A" w:rsidR="00A84C56" w:rsidRDefault="00A84C56" w:rsidP="00FD4217">
      <w:pPr>
        <w:pStyle w:val="NormalWeb"/>
        <w:spacing w:before="0" w:beforeAutospacing="0" w:after="45" w:afterAutospacing="0"/>
      </w:pPr>
    </w:p>
    <w:p w14:paraId="30DC681A" w14:textId="77777777" w:rsidR="0038264E" w:rsidRPr="00A84C56" w:rsidRDefault="0038264E" w:rsidP="0038264E">
      <w:pPr>
        <w:rPr>
          <w:rFonts w:ascii="Times New Roman" w:hAnsi="Times New Roman" w:cs="Times New Roman"/>
          <w:u w:val="single"/>
        </w:rPr>
      </w:pPr>
      <w:r w:rsidRPr="00A84C56">
        <w:rPr>
          <w:rFonts w:ascii="Times New Roman" w:hAnsi="Times New Roman" w:cs="Times New Roman"/>
          <w:u w:val="single"/>
        </w:rPr>
        <w:t>Membership Committee</w:t>
      </w:r>
      <w:r>
        <w:rPr>
          <w:rFonts w:ascii="Times New Roman" w:hAnsi="Times New Roman" w:cs="Times New Roman"/>
          <w:u w:val="single"/>
        </w:rPr>
        <w:t xml:space="preserve"> Report by Geoff Thorp</w:t>
      </w:r>
    </w:p>
    <w:p w14:paraId="129280FE" w14:textId="77777777" w:rsidR="0038264E" w:rsidRDefault="0038264E" w:rsidP="0038264E">
      <w:pPr>
        <w:rPr>
          <w:rFonts w:ascii="Times New Roman" w:hAnsi="Times New Roman" w:cs="Times New Roman"/>
        </w:rPr>
      </w:pPr>
    </w:p>
    <w:p w14:paraId="196B580F" w14:textId="68CC54A6" w:rsidR="0038264E" w:rsidRDefault="00CB383C" w:rsidP="003826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Second year members meet after the meeting.</w:t>
      </w:r>
    </w:p>
    <w:p w14:paraId="3E6E8476" w14:textId="77777777" w:rsidR="0038264E" w:rsidRDefault="0038264E" w:rsidP="00FD4217">
      <w:pPr>
        <w:pStyle w:val="NormalWeb"/>
        <w:spacing w:before="0" w:beforeAutospacing="0" w:after="45" w:afterAutospacing="0"/>
      </w:pPr>
    </w:p>
    <w:p w14:paraId="0021754C" w14:textId="2CE94662" w:rsidR="00D11A64" w:rsidRDefault="00D331DD" w:rsidP="00AE6283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Interpreter</w:t>
      </w:r>
      <w:r w:rsidR="00D617C7">
        <w:rPr>
          <w:rFonts w:ascii="Times New Roman" w:hAnsi="Times New Roman" w:cs="Times New Roman"/>
          <w:u w:val="single"/>
        </w:rPr>
        <w:t>’s Re</w:t>
      </w:r>
      <w:r w:rsidR="00AC0476">
        <w:rPr>
          <w:rFonts w:ascii="Times New Roman" w:hAnsi="Times New Roman" w:cs="Times New Roman"/>
          <w:u w:val="single"/>
        </w:rPr>
        <w:t>p</w:t>
      </w:r>
      <w:r w:rsidR="00D617C7">
        <w:rPr>
          <w:rFonts w:ascii="Times New Roman" w:hAnsi="Times New Roman" w:cs="Times New Roman"/>
          <w:u w:val="single"/>
        </w:rPr>
        <w:t>ort by Jon Perry</w:t>
      </w:r>
    </w:p>
    <w:p w14:paraId="4DFDE85B" w14:textId="77777777" w:rsidR="0038264E" w:rsidRDefault="0038264E" w:rsidP="00AE6283">
      <w:pPr>
        <w:rPr>
          <w:rFonts w:ascii="Times New Roman" w:hAnsi="Times New Roman" w:cs="Times New Roman"/>
          <w:u w:val="single"/>
        </w:rPr>
      </w:pPr>
    </w:p>
    <w:p w14:paraId="2CF0252C" w14:textId="49DF98A4" w:rsidR="0038264E" w:rsidRPr="00CB383C" w:rsidRDefault="00CB383C" w:rsidP="00CB383C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CB383C">
        <w:rPr>
          <w:rFonts w:ascii="Times New Roman" w:hAnsi="Times New Roman" w:cs="Times New Roman"/>
        </w:rPr>
        <w:t>Test protocol</w:t>
      </w:r>
    </w:p>
    <w:p w14:paraId="7F98E356" w14:textId="28689462" w:rsidR="00CB383C" w:rsidRPr="00CB383C" w:rsidRDefault="00CB383C" w:rsidP="00CB383C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CB383C">
        <w:rPr>
          <w:rFonts w:ascii="Times New Roman" w:hAnsi="Times New Roman" w:cs="Times New Roman"/>
        </w:rPr>
        <w:t>You have been emailed 40 questions to study for open book test</w:t>
      </w:r>
    </w:p>
    <w:p w14:paraId="2AF62B46" w14:textId="10178EEB" w:rsidR="00CB383C" w:rsidRPr="00CB383C" w:rsidRDefault="00CB383C" w:rsidP="00CB383C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CB383C">
        <w:rPr>
          <w:rFonts w:ascii="Times New Roman" w:hAnsi="Times New Roman" w:cs="Times New Roman"/>
        </w:rPr>
        <w:t>Link to google emailed</w:t>
      </w:r>
    </w:p>
    <w:p w14:paraId="0EBA4C9F" w14:textId="05E4CC32" w:rsidR="00CB383C" w:rsidRPr="00CB383C" w:rsidRDefault="00CB383C" w:rsidP="00CB383C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CB383C">
        <w:rPr>
          <w:rFonts w:ascii="Times New Roman" w:hAnsi="Times New Roman" w:cs="Times New Roman"/>
        </w:rPr>
        <w:t>Test must be completed by 11:59, November 10</w:t>
      </w:r>
      <w:r w:rsidRPr="00CB383C">
        <w:rPr>
          <w:rFonts w:ascii="Times New Roman" w:hAnsi="Times New Roman" w:cs="Times New Roman"/>
          <w:vertAlign w:val="superscript"/>
        </w:rPr>
        <w:t>th</w:t>
      </w:r>
    </w:p>
    <w:p w14:paraId="30C4D575" w14:textId="590725A9" w:rsidR="00CB383C" w:rsidRPr="00CB383C" w:rsidRDefault="00CB383C" w:rsidP="00CB383C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CB383C">
        <w:rPr>
          <w:rFonts w:ascii="Times New Roman" w:hAnsi="Times New Roman" w:cs="Times New Roman"/>
        </w:rPr>
        <w:t>Make sure you register as “Utica Board”</w:t>
      </w:r>
    </w:p>
    <w:p w14:paraId="6CB15CE5" w14:textId="4191A9A1" w:rsidR="00CB383C" w:rsidRPr="00CB383C" w:rsidRDefault="00CB383C" w:rsidP="00CB383C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CB383C">
        <w:rPr>
          <w:rFonts w:ascii="Times New Roman" w:hAnsi="Times New Roman" w:cs="Times New Roman"/>
        </w:rPr>
        <w:t>Upgrade test is November 10</w:t>
      </w:r>
      <w:r w:rsidRPr="00CB383C">
        <w:rPr>
          <w:rFonts w:ascii="Times New Roman" w:hAnsi="Times New Roman" w:cs="Times New Roman"/>
          <w:vertAlign w:val="superscript"/>
        </w:rPr>
        <w:t>th</w:t>
      </w:r>
      <w:r w:rsidRPr="00CB383C">
        <w:rPr>
          <w:rFonts w:ascii="Times New Roman" w:hAnsi="Times New Roman" w:cs="Times New Roman"/>
        </w:rPr>
        <w:t xml:space="preserve"> at Notre Dame</w:t>
      </w:r>
    </w:p>
    <w:p w14:paraId="4940D0AE" w14:textId="77777777" w:rsidR="00AC0476" w:rsidRDefault="00AC0476" w:rsidP="00D331DD">
      <w:pPr>
        <w:rPr>
          <w:rFonts w:ascii="Times New Roman" w:hAnsi="Times New Roman" w:cs="Times New Roman"/>
        </w:rPr>
      </w:pPr>
    </w:p>
    <w:p w14:paraId="7A39FD9B" w14:textId="4C5FE230" w:rsidR="00AC0476" w:rsidRPr="00B57726" w:rsidRDefault="00AC0476" w:rsidP="00D331DD">
      <w:pPr>
        <w:rPr>
          <w:rFonts w:ascii="Times New Roman" w:hAnsi="Times New Roman" w:cs="Times New Roman"/>
          <w:i/>
          <w:iCs/>
        </w:rPr>
      </w:pPr>
      <w:r w:rsidRPr="00B57726">
        <w:rPr>
          <w:rFonts w:ascii="Times New Roman" w:hAnsi="Times New Roman" w:cs="Times New Roman"/>
          <w:i/>
          <w:iCs/>
        </w:rPr>
        <w:t>We are the Best Board in Section III.</w:t>
      </w:r>
    </w:p>
    <w:p w14:paraId="31C10A9E" w14:textId="77777777" w:rsidR="008165E8" w:rsidRDefault="008165E8" w:rsidP="00AE6283">
      <w:pPr>
        <w:rPr>
          <w:rFonts w:ascii="Times New Roman" w:hAnsi="Times New Roman" w:cs="Times New Roman"/>
        </w:rPr>
      </w:pPr>
    </w:p>
    <w:p w14:paraId="4F7B97CF" w14:textId="20C2665F" w:rsidR="00AC0476" w:rsidRDefault="00AC0476" w:rsidP="00AC04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Section III Officials Committee </w:t>
      </w:r>
      <w:r w:rsidR="00B57726">
        <w:rPr>
          <w:rFonts w:ascii="Times New Roman" w:hAnsi="Times New Roman" w:cs="Times New Roman"/>
          <w:u w:val="single"/>
        </w:rPr>
        <w:t xml:space="preserve">Report by </w:t>
      </w:r>
      <w:r w:rsidRPr="002E3AD4">
        <w:rPr>
          <w:rFonts w:ascii="Times New Roman" w:hAnsi="Times New Roman" w:cs="Times New Roman"/>
          <w:u w:val="single"/>
        </w:rPr>
        <w:t>Tom Best</w:t>
      </w:r>
    </w:p>
    <w:p w14:paraId="537BAD0A" w14:textId="77777777" w:rsidR="00AC0476" w:rsidRDefault="00AC0476" w:rsidP="00AC0476">
      <w:pPr>
        <w:rPr>
          <w:rFonts w:ascii="Times New Roman" w:hAnsi="Times New Roman" w:cs="Times New Roman"/>
        </w:rPr>
      </w:pPr>
    </w:p>
    <w:p w14:paraId="4AAA29C8" w14:textId="344AC80A" w:rsidR="00AC0476" w:rsidRDefault="00CB383C" w:rsidP="00AC04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Contract voting will be majority rules</w:t>
      </w:r>
    </w:p>
    <w:p w14:paraId="0DA5283A" w14:textId="370C700C" w:rsidR="00CB383C" w:rsidRDefault="00CB383C" w:rsidP="00AC04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Items being considered include:</w:t>
      </w:r>
    </w:p>
    <w:p w14:paraId="10AD34AA" w14:textId="0528C711" w:rsidR="00CB383C" w:rsidRPr="00CB383C" w:rsidRDefault="00CB383C" w:rsidP="00CB383C">
      <w:pPr>
        <w:pStyle w:val="ListParagraph"/>
        <w:numPr>
          <w:ilvl w:val="1"/>
          <w:numId w:val="45"/>
        </w:numPr>
        <w:rPr>
          <w:rFonts w:ascii="Times New Roman" w:hAnsi="Times New Roman" w:cs="Times New Roman"/>
        </w:rPr>
      </w:pPr>
      <w:r w:rsidRPr="00CB383C">
        <w:rPr>
          <w:rFonts w:ascii="Times New Roman" w:hAnsi="Times New Roman" w:cs="Times New Roman"/>
        </w:rPr>
        <w:t>Larry’s end of the year list</w:t>
      </w:r>
    </w:p>
    <w:p w14:paraId="098684E6" w14:textId="70075027" w:rsidR="00CB383C" w:rsidRPr="00CB383C" w:rsidRDefault="00C83BA6" w:rsidP="00CB383C">
      <w:pPr>
        <w:pStyle w:val="ListParagraph"/>
        <w:numPr>
          <w:ilvl w:val="1"/>
          <w:numId w:val="45"/>
        </w:numPr>
        <w:rPr>
          <w:rFonts w:ascii="Times New Roman" w:hAnsi="Times New Roman" w:cs="Times New Roman"/>
        </w:rPr>
      </w:pPr>
      <w:r w:rsidRPr="00CB383C">
        <w:rPr>
          <w:rFonts w:ascii="Times New Roman" w:hAnsi="Times New Roman" w:cs="Times New Roman"/>
        </w:rPr>
        <w:t>Three-person</w:t>
      </w:r>
      <w:r w:rsidR="00CB383C" w:rsidRPr="00CB383C">
        <w:rPr>
          <w:rFonts w:ascii="Times New Roman" w:hAnsi="Times New Roman" w:cs="Times New Roman"/>
        </w:rPr>
        <w:t xml:space="preserve"> game fees</w:t>
      </w:r>
    </w:p>
    <w:p w14:paraId="33CB03D0" w14:textId="2AA376F2" w:rsidR="00CB383C" w:rsidRPr="00CB383C" w:rsidRDefault="00CB383C" w:rsidP="00CB383C">
      <w:pPr>
        <w:pStyle w:val="ListParagraph"/>
        <w:numPr>
          <w:ilvl w:val="1"/>
          <w:numId w:val="45"/>
        </w:numPr>
        <w:rPr>
          <w:rFonts w:ascii="Times New Roman" w:hAnsi="Times New Roman" w:cs="Times New Roman"/>
        </w:rPr>
      </w:pPr>
      <w:r w:rsidRPr="00CB383C">
        <w:rPr>
          <w:rFonts w:ascii="Times New Roman" w:hAnsi="Times New Roman" w:cs="Times New Roman"/>
        </w:rPr>
        <w:t xml:space="preserve">Vouchers or </w:t>
      </w:r>
      <w:proofErr w:type="spellStart"/>
      <w:r w:rsidRPr="00CB383C">
        <w:rPr>
          <w:rFonts w:ascii="Times New Roman" w:hAnsi="Times New Roman" w:cs="Times New Roman"/>
        </w:rPr>
        <w:t>ArbiterPay</w:t>
      </w:r>
      <w:proofErr w:type="spellEnd"/>
    </w:p>
    <w:p w14:paraId="399AED5F" w14:textId="77777777" w:rsidR="00D617C7" w:rsidRDefault="00D617C7" w:rsidP="00C115F2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</w:p>
    <w:p w14:paraId="5365C680" w14:textId="3BA4B035" w:rsidR="00B57726" w:rsidRDefault="00CB383C" w:rsidP="00B577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Vice </w:t>
      </w:r>
      <w:r w:rsidR="00B57726">
        <w:rPr>
          <w:rFonts w:ascii="Times New Roman" w:hAnsi="Times New Roman" w:cs="Times New Roman"/>
          <w:u w:val="single"/>
        </w:rPr>
        <w:t xml:space="preserve">President’s Report by </w:t>
      </w:r>
      <w:r>
        <w:rPr>
          <w:rFonts w:ascii="Times New Roman" w:hAnsi="Times New Roman" w:cs="Times New Roman"/>
          <w:u w:val="single"/>
        </w:rPr>
        <w:t xml:space="preserve">Sharon </w:t>
      </w:r>
      <w:proofErr w:type="spellStart"/>
      <w:r>
        <w:rPr>
          <w:rFonts w:ascii="Times New Roman" w:hAnsi="Times New Roman" w:cs="Times New Roman"/>
          <w:u w:val="single"/>
        </w:rPr>
        <w:t>Constabile</w:t>
      </w:r>
      <w:proofErr w:type="spellEnd"/>
    </w:p>
    <w:p w14:paraId="027D081A" w14:textId="77777777" w:rsidR="00B57726" w:rsidRDefault="00B57726" w:rsidP="00B57726">
      <w:pPr>
        <w:rPr>
          <w:rFonts w:ascii="Times New Roman" w:hAnsi="Times New Roman" w:cs="Times New Roman"/>
        </w:rPr>
      </w:pPr>
    </w:p>
    <w:p w14:paraId="7832D1F7" w14:textId="62466994" w:rsidR="00B57726" w:rsidRPr="00CB383C" w:rsidRDefault="00CB383C" w:rsidP="00C115F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B383C">
        <w:rPr>
          <w:rFonts w:ascii="Times New Roman" w:hAnsi="Times New Roman" w:cs="Times New Roman"/>
          <w:sz w:val="24"/>
          <w:szCs w:val="24"/>
        </w:rPr>
        <w:t>The Ethics Committee will be Gary Edgett, chairperson with Dave Blair and Bob Comis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F33432" w14:textId="77777777" w:rsidR="00CB383C" w:rsidRDefault="00CB383C" w:rsidP="00C115F2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</w:p>
    <w:p w14:paraId="2EF8C8B8" w14:textId="1F64C6FE" w:rsidR="00D037DF" w:rsidRPr="00D037DF" w:rsidRDefault="00D037DF" w:rsidP="00C115F2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D037DF">
        <w:rPr>
          <w:rFonts w:ascii="Times New Roman" w:hAnsi="Times New Roman" w:cs="Times New Roman"/>
          <w:sz w:val="24"/>
          <w:szCs w:val="24"/>
          <w:u w:val="single"/>
        </w:rPr>
        <w:t>Old Business</w:t>
      </w:r>
    </w:p>
    <w:p w14:paraId="3D0F386E" w14:textId="77777777" w:rsidR="00D037DF" w:rsidRDefault="00D037DF" w:rsidP="00C115F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503ED6" w14:textId="74423F0E" w:rsidR="00B57726" w:rsidRDefault="001E268A" w:rsidP="00C115F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is a no insurance carrier.  Incident report form is on the website.  State will pay up to $100 a game that you miss with a basketball game related injury.</w:t>
      </w:r>
    </w:p>
    <w:p w14:paraId="48738FC5" w14:textId="77777777" w:rsidR="00DE17B8" w:rsidRDefault="00DE17B8" w:rsidP="00C115F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B662BD" w14:textId="5F00CCFE" w:rsidR="00D037DF" w:rsidRPr="00D037DF" w:rsidRDefault="00D037DF" w:rsidP="00D037DF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D037DF">
        <w:rPr>
          <w:rFonts w:ascii="Times New Roman" w:hAnsi="Times New Roman" w:cs="Times New Roman"/>
          <w:sz w:val="24"/>
          <w:szCs w:val="24"/>
          <w:u w:val="single"/>
        </w:rPr>
        <w:t>New Business</w:t>
      </w:r>
    </w:p>
    <w:p w14:paraId="75D90FA3" w14:textId="77777777" w:rsidR="00D037DF" w:rsidRDefault="00D037DF" w:rsidP="00AE6283">
      <w:pPr>
        <w:rPr>
          <w:rFonts w:ascii="Times New Roman" w:hAnsi="Times New Roman" w:cs="Times New Roman"/>
        </w:rPr>
      </w:pPr>
    </w:p>
    <w:p w14:paraId="7FB33F85" w14:textId="251E3412" w:rsidR="00FF7795" w:rsidRDefault="00FF7795" w:rsidP="00AE6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</w:t>
      </w:r>
      <w:r w:rsidR="000D742E">
        <w:rPr>
          <w:rFonts w:ascii="Times New Roman" w:hAnsi="Times New Roman" w:cs="Times New Roman"/>
        </w:rPr>
        <w:t>r. Mark</w:t>
      </w:r>
      <w:r>
        <w:rPr>
          <w:rFonts w:ascii="Times New Roman" w:hAnsi="Times New Roman" w:cs="Times New Roman"/>
        </w:rPr>
        <w:t xml:space="preserve"> Montgomery has been working on a Mentorship program with a leadership team.  Mindset of “might be your last, be thankful that you can.”  13 members signed up to do the modeling.  </w:t>
      </w:r>
      <w:proofErr w:type="gramStart"/>
      <w:r>
        <w:rPr>
          <w:rFonts w:ascii="Times New Roman" w:hAnsi="Times New Roman" w:cs="Times New Roman"/>
        </w:rPr>
        <w:t>Its</w:t>
      </w:r>
      <w:proofErr w:type="gramEnd"/>
      <w:r>
        <w:rPr>
          <w:rFonts w:ascii="Times New Roman" w:hAnsi="Times New Roman" w:cs="Times New Roman"/>
        </w:rPr>
        <w:t xml:space="preserve"> informal from your heart to try to make the Board better.  Respect the game but humble in your approach.  HUDL can be a great tool of self-discovery.</w:t>
      </w:r>
    </w:p>
    <w:p w14:paraId="77B1A181" w14:textId="77777777" w:rsidR="00FF7795" w:rsidRDefault="00FF7795" w:rsidP="00AE6283">
      <w:pPr>
        <w:rPr>
          <w:rFonts w:ascii="Times New Roman" w:hAnsi="Times New Roman" w:cs="Times New Roman"/>
        </w:rPr>
      </w:pPr>
    </w:p>
    <w:p w14:paraId="7B2F9BA0" w14:textId="77777777" w:rsidR="009F223F" w:rsidRDefault="00FF7795" w:rsidP="00ED23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Amendment to the Constitution:  The assistant assigner should get a stipend of $300 and dues waived.  The out of season assigner should get a stipend of $600</w:t>
      </w:r>
      <w:r w:rsidR="00D64084">
        <w:rPr>
          <w:rFonts w:ascii="Times New Roman" w:hAnsi="Times New Roman" w:cs="Times New Roman"/>
        </w:rPr>
        <w:t xml:space="preserve"> and dues waived.</w:t>
      </w:r>
    </w:p>
    <w:p w14:paraId="76E433BA" w14:textId="77777777" w:rsidR="009F223F" w:rsidRDefault="009F223F" w:rsidP="00ED23BF">
      <w:pPr>
        <w:rPr>
          <w:rFonts w:ascii="Times New Roman" w:hAnsi="Times New Roman" w:cs="Times New Roman"/>
        </w:rPr>
      </w:pPr>
    </w:p>
    <w:p w14:paraId="2C09D502" w14:textId="674FE9F0" w:rsidR="00B57726" w:rsidRDefault="00D64084" w:rsidP="00ED23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There were 2 summer leagues, 18 tournaments, and 578 games covered by members willing to help girls’ basketball improve in this area.  </w:t>
      </w:r>
      <w:r w:rsidR="009F223F">
        <w:rPr>
          <w:rFonts w:ascii="Times New Roman" w:hAnsi="Times New Roman" w:cs="Times New Roman"/>
        </w:rPr>
        <w:t>Add the Lady Knicks League and Notre Dame’s pre-season get togethers, we have become a year-round Board.</w:t>
      </w:r>
    </w:p>
    <w:p w14:paraId="5F840F90" w14:textId="77777777" w:rsidR="00B57726" w:rsidRPr="00ED23BF" w:rsidRDefault="00B57726" w:rsidP="00ED23BF">
      <w:pPr>
        <w:rPr>
          <w:rFonts w:ascii="Times New Roman" w:hAnsi="Times New Roman" w:cs="Times New Roman"/>
        </w:rPr>
      </w:pPr>
    </w:p>
    <w:p w14:paraId="73254B09" w14:textId="36EE9C9C" w:rsidR="00D037DF" w:rsidRDefault="00D037DF" w:rsidP="00AE6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Motion to adjourn by </w:t>
      </w:r>
      <w:r w:rsidR="001E268A">
        <w:rPr>
          <w:rFonts w:ascii="Times New Roman" w:hAnsi="Times New Roman" w:cs="Times New Roman"/>
        </w:rPr>
        <w:t>Andy Kimball</w:t>
      </w:r>
      <w:r>
        <w:rPr>
          <w:rFonts w:ascii="Times New Roman" w:hAnsi="Times New Roman" w:cs="Times New Roman"/>
        </w:rPr>
        <w:t xml:space="preserve">, seconded by </w:t>
      </w:r>
      <w:r w:rsidR="001E268A">
        <w:rPr>
          <w:rFonts w:ascii="Times New Roman" w:hAnsi="Times New Roman" w:cs="Times New Roman"/>
        </w:rPr>
        <w:t>Danny Everson</w:t>
      </w:r>
      <w:r>
        <w:rPr>
          <w:rFonts w:ascii="Times New Roman" w:hAnsi="Times New Roman" w:cs="Times New Roman"/>
        </w:rPr>
        <w:t xml:space="preserve"> and passed.</w:t>
      </w:r>
    </w:p>
    <w:p w14:paraId="10948078" w14:textId="77777777" w:rsidR="00685445" w:rsidRPr="004D018A" w:rsidRDefault="00685445" w:rsidP="00AE6283">
      <w:pPr>
        <w:rPr>
          <w:rFonts w:ascii="Times New Roman" w:hAnsi="Times New Roman" w:cs="Times New Roman"/>
        </w:rPr>
      </w:pPr>
    </w:p>
    <w:p w14:paraId="6E882410" w14:textId="77777777" w:rsidR="00364723" w:rsidRPr="004D018A" w:rsidRDefault="00364723" w:rsidP="00364723">
      <w:pPr>
        <w:jc w:val="right"/>
        <w:rPr>
          <w:rFonts w:ascii="Times New Roman" w:hAnsi="Times New Roman" w:cs="Times New Roman"/>
        </w:rPr>
      </w:pPr>
      <w:r w:rsidRPr="004D018A">
        <w:rPr>
          <w:rFonts w:ascii="Times New Roman" w:hAnsi="Times New Roman" w:cs="Times New Roman"/>
        </w:rPr>
        <w:t>Respectfully Submitted,</w:t>
      </w:r>
    </w:p>
    <w:p w14:paraId="77DC6542" w14:textId="77777777" w:rsidR="00364723" w:rsidRPr="004D018A" w:rsidRDefault="00364723" w:rsidP="00364723">
      <w:pPr>
        <w:jc w:val="right"/>
        <w:rPr>
          <w:rFonts w:ascii="Times New Roman" w:hAnsi="Times New Roman" w:cs="Times New Roman"/>
        </w:rPr>
      </w:pPr>
    </w:p>
    <w:p w14:paraId="4BECEF5F" w14:textId="127F1D5D" w:rsidR="00DE7E26" w:rsidRPr="004D018A" w:rsidRDefault="00364723" w:rsidP="00342E4B">
      <w:pPr>
        <w:jc w:val="right"/>
        <w:rPr>
          <w:rFonts w:ascii="Times New Roman" w:hAnsi="Times New Roman" w:cs="Times New Roman"/>
          <w:i/>
          <w:iCs/>
        </w:rPr>
      </w:pPr>
      <w:r w:rsidRPr="004D018A">
        <w:rPr>
          <w:rFonts w:ascii="Times New Roman" w:hAnsi="Times New Roman" w:cs="Times New Roman"/>
          <w:i/>
          <w:iCs/>
        </w:rPr>
        <w:t>Secretary</w:t>
      </w:r>
      <w:r w:rsidR="00230C4F" w:rsidRPr="004D018A">
        <w:rPr>
          <w:rFonts w:ascii="Times New Roman" w:hAnsi="Times New Roman" w:cs="Times New Roman"/>
          <w:i/>
          <w:iCs/>
        </w:rPr>
        <w:t xml:space="preserve"> Mark Turnpenn</w:t>
      </w:r>
      <w:r w:rsidR="001F12CC" w:rsidRPr="004D018A">
        <w:rPr>
          <w:rFonts w:ascii="Times New Roman" w:hAnsi="Times New Roman" w:cs="Times New Roman"/>
          <w:i/>
          <w:iCs/>
        </w:rPr>
        <w:t>y</w:t>
      </w:r>
    </w:p>
    <w:sectPr w:rsidR="00DE7E26" w:rsidRPr="004D018A" w:rsidSect="00C56925">
      <w:headerReference w:type="default" r:id="rId9"/>
      <w:footerReference w:type="even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79789" w14:textId="77777777" w:rsidR="001C66E8" w:rsidRDefault="001C66E8" w:rsidP="00692A99">
      <w:r>
        <w:separator/>
      </w:r>
    </w:p>
  </w:endnote>
  <w:endnote w:type="continuationSeparator" w:id="0">
    <w:p w14:paraId="40893857" w14:textId="77777777" w:rsidR="001C66E8" w:rsidRDefault="001C66E8" w:rsidP="00692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60693339"/>
      <w:docPartObj>
        <w:docPartGallery w:val="Page Numbers (Bottom of Page)"/>
        <w:docPartUnique/>
      </w:docPartObj>
    </w:sdtPr>
    <w:sdtContent>
      <w:p w14:paraId="67B0845E" w14:textId="77777777" w:rsidR="00FE0737" w:rsidRDefault="00FE0737" w:rsidP="003C120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210649441"/>
      <w:docPartObj>
        <w:docPartGallery w:val="Page Numbers (Bottom of Page)"/>
        <w:docPartUnique/>
      </w:docPartObj>
    </w:sdtPr>
    <w:sdtContent>
      <w:p w14:paraId="79D30028" w14:textId="77777777" w:rsidR="00FE0737" w:rsidRDefault="00FE0737" w:rsidP="00FE0737">
        <w:pPr>
          <w:pStyle w:val="Footer"/>
          <w:framePr w:wrap="none" w:vAnchor="text" w:hAnchor="margin" w:xAlign="center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EBA01F5" w14:textId="77777777" w:rsidR="00FE0737" w:rsidRDefault="00FE07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5396965"/>
      <w:docPartObj>
        <w:docPartGallery w:val="Page Numbers (Bottom of Page)"/>
        <w:docPartUnique/>
      </w:docPartObj>
    </w:sdtPr>
    <w:sdtContent>
      <w:p w14:paraId="170BE387" w14:textId="77777777" w:rsidR="00FE0737" w:rsidRDefault="00FE0737" w:rsidP="003C120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E2461C6" w14:textId="77777777" w:rsidR="00FE0737" w:rsidRDefault="00FE0737" w:rsidP="00FE0737">
    <w:pPr>
      <w:pStyle w:val="Footer"/>
      <w:framePr w:wrap="none" w:vAnchor="text" w:hAnchor="margin" w:xAlign="center" w:y="1"/>
      <w:ind w:right="360"/>
      <w:rPr>
        <w:rStyle w:val="PageNumber"/>
      </w:rPr>
    </w:pPr>
  </w:p>
  <w:p w14:paraId="14C7B775" w14:textId="3A8898FA" w:rsidR="00FE0737" w:rsidRDefault="00E41DC7" w:rsidP="006267D3">
    <w:pPr>
      <w:pStyle w:val="Footer"/>
      <w:tabs>
        <w:tab w:val="clear" w:pos="4320"/>
        <w:tab w:val="clear" w:pos="8640"/>
        <w:tab w:val="center" w:pos="4680"/>
        <w:tab w:val="right" w:pos="9270"/>
      </w:tabs>
    </w:pPr>
    <w:r>
      <w:t>November</w:t>
    </w:r>
    <w:r w:rsidR="003970C7">
      <w:t xml:space="preserve"> 2</w:t>
    </w:r>
    <w:r w:rsidR="00C2772F">
      <w:t xml:space="preserve">, </w:t>
    </w:r>
    <w:proofErr w:type="gramStart"/>
    <w:r w:rsidR="00C83BA6">
      <w:t>2025</w:t>
    </w:r>
    <w:proofErr w:type="gramEnd"/>
    <w:r w:rsidR="00812C2B">
      <w:tab/>
      <w:t>General Meeting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86B8B" w14:textId="77777777" w:rsidR="001C66E8" w:rsidRDefault="001C66E8" w:rsidP="00692A99">
      <w:r>
        <w:separator/>
      </w:r>
    </w:p>
  </w:footnote>
  <w:footnote w:type="continuationSeparator" w:id="0">
    <w:p w14:paraId="6EC079B2" w14:textId="77777777" w:rsidR="001C66E8" w:rsidRDefault="001C66E8" w:rsidP="00692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A8ECD" w14:textId="77777777" w:rsidR="00AE6283" w:rsidRDefault="00FE0737" w:rsidP="00FE0737">
    <w:pPr>
      <w:pStyle w:val="Header"/>
      <w:jc w:val="center"/>
    </w:pPr>
    <w:r>
      <w:rPr>
        <w:noProof/>
      </w:rPr>
      <w:drawing>
        <wp:inline distT="0" distB="0" distL="0" distR="0" wp14:anchorId="2099A2D5" wp14:editId="41088BD0">
          <wp:extent cx="2556933" cy="70093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3347" cy="727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778973083" o:spid="_x0000_i1025" type="#_x0000_t75" style="width:455.35pt;height:457.35pt;visibility:visible;mso-wrap-style:square" o:bullet="t">
        <v:imagedata r:id="rId1" o:title=""/>
      </v:shape>
    </w:pict>
  </w:numPicBullet>
  <w:abstractNum w:abstractNumId="0" w15:restartNumberingAfterBreak="0">
    <w:nsid w:val="040C6E4D"/>
    <w:multiLevelType w:val="multilevel"/>
    <w:tmpl w:val="8E642F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3309AA"/>
    <w:multiLevelType w:val="hybridMultilevel"/>
    <w:tmpl w:val="D61A5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14321"/>
    <w:multiLevelType w:val="hybridMultilevel"/>
    <w:tmpl w:val="08E479DA"/>
    <w:lvl w:ilvl="0" w:tplc="417A5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01ACB"/>
    <w:multiLevelType w:val="hybridMultilevel"/>
    <w:tmpl w:val="207A5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C78BF"/>
    <w:multiLevelType w:val="hybridMultilevel"/>
    <w:tmpl w:val="B57E4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259B1"/>
    <w:multiLevelType w:val="hybridMultilevel"/>
    <w:tmpl w:val="5A86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E77DA"/>
    <w:multiLevelType w:val="hybridMultilevel"/>
    <w:tmpl w:val="E90E6F0A"/>
    <w:lvl w:ilvl="0" w:tplc="417A5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16D0D"/>
    <w:multiLevelType w:val="hybridMultilevel"/>
    <w:tmpl w:val="5106A8D8"/>
    <w:lvl w:ilvl="0" w:tplc="33D26A7A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D1C7475"/>
    <w:multiLevelType w:val="hybridMultilevel"/>
    <w:tmpl w:val="03C28A7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5A86187C">
      <w:start w:val="898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36B59"/>
    <w:multiLevelType w:val="hybridMultilevel"/>
    <w:tmpl w:val="BB121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F4BF8"/>
    <w:multiLevelType w:val="multilevel"/>
    <w:tmpl w:val="476C7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F2269B"/>
    <w:multiLevelType w:val="hybridMultilevel"/>
    <w:tmpl w:val="808AC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F5AF5"/>
    <w:multiLevelType w:val="hybridMultilevel"/>
    <w:tmpl w:val="5E72A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631AF"/>
    <w:multiLevelType w:val="hybridMultilevel"/>
    <w:tmpl w:val="846C8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B145B"/>
    <w:multiLevelType w:val="hybridMultilevel"/>
    <w:tmpl w:val="3A122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D076CF"/>
    <w:multiLevelType w:val="hybridMultilevel"/>
    <w:tmpl w:val="5B08A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D34477"/>
    <w:multiLevelType w:val="hybridMultilevel"/>
    <w:tmpl w:val="C3008C26"/>
    <w:lvl w:ilvl="0" w:tplc="735C26D2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3503F7C"/>
    <w:multiLevelType w:val="hybridMultilevel"/>
    <w:tmpl w:val="6B309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41226"/>
    <w:multiLevelType w:val="hybridMultilevel"/>
    <w:tmpl w:val="4E488B0E"/>
    <w:lvl w:ilvl="0" w:tplc="386881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4D33DD4"/>
    <w:multiLevelType w:val="hybridMultilevel"/>
    <w:tmpl w:val="483C9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B22E7E"/>
    <w:multiLevelType w:val="hybridMultilevel"/>
    <w:tmpl w:val="955A42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5C91FAC"/>
    <w:multiLevelType w:val="hybridMultilevel"/>
    <w:tmpl w:val="7F7C3FAA"/>
    <w:lvl w:ilvl="0" w:tplc="417A5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FA0EF3"/>
    <w:multiLevelType w:val="hybridMultilevel"/>
    <w:tmpl w:val="87F419D6"/>
    <w:lvl w:ilvl="0" w:tplc="FFFFFFFF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17A5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4248CC"/>
    <w:multiLevelType w:val="hybridMultilevel"/>
    <w:tmpl w:val="D0CE09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4E4EF2"/>
    <w:multiLevelType w:val="hybridMultilevel"/>
    <w:tmpl w:val="B9600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16126"/>
    <w:multiLevelType w:val="hybridMultilevel"/>
    <w:tmpl w:val="8CA86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405B3E"/>
    <w:multiLevelType w:val="hybridMultilevel"/>
    <w:tmpl w:val="3A38E63C"/>
    <w:lvl w:ilvl="0" w:tplc="417A5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677983"/>
    <w:multiLevelType w:val="multilevel"/>
    <w:tmpl w:val="E53E0C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5047D8C"/>
    <w:multiLevelType w:val="hybridMultilevel"/>
    <w:tmpl w:val="86803D70"/>
    <w:lvl w:ilvl="0" w:tplc="417A5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966888"/>
    <w:multiLevelType w:val="hybridMultilevel"/>
    <w:tmpl w:val="463E1B9C"/>
    <w:lvl w:ilvl="0" w:tplc="4F18C6A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B42937"/>
    <w:multiLevelType w:val="hybridMultilevel"/>
    <w:tmpl w:val="A900D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595444"/>
    <w:multiLevelType w:val="hybridMultilevel"/>
    <w:tmpl w:val="FA728318"/>
    <w:lvl w:ilvl="0" w:tplc="417A5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0133BC"/>
    <w:multiLevelType w:val="hybridMultilevel"/>
    <w:tmpl w:val="CD9436CA"/>
    <w:lvl w:ilvl="0" w:tplc="417A5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831E48"/>
    <w:multiLevelType w:val="hybridMultilevel"/>
    <w:tmpl w:val="E5D26550"/>
    <w:lvl w:ilvl="0" w:tplc="417A5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E96BB0"/>
    <w:multiLevelType w:val="hybridMultilevel"/>
    <w:tmpl w:val="17183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7A272C"/>
    <w:multiLevelType w:val="hybridMultilevel"/>
    <w:tmpl w:val="1D607168"/>
    <w:lvl w:ilvl="0" w:tplc="417A5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663E54"/>
    <w:multiLevelType w:val="multilevel"/>
    <w:tmpl w:val="DD245C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70E0552"/>
    <w:multiLevelType w:val="multilevel"/>
    <w:tmpl w:val="B4C6A1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9846801"/>
    <w:multiLevelType w:val="hybridMultilevel"/>
    <w:tmpl w:val="58529620"/>
    <w:lvl w:ilvl="0" w:tplc="417A5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361814"/>
    <w:multiLevelType w:val="hybridMultilevel"/>
    <w:tmpl w:val="CE342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540048"/>
    <w:multiLevelType w:val="hybridMultilevel"/>
    <w:tmpl w:val="15966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2E1873"/>
    <w:multiLevelType w:val="hybridMultilevel"/>
    <w:tmpl w:val="7626E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092B26"/>
    <w:multiLevelType w:val="hybridMultilevel"/>
    <w:tmpl w:val="3BBAA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F414D9"/>
    <w:multiLevelType w:val="multilevel"/>
    <w:tmpl w:val="18EA41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CA12356"/>
    <w:multiLevelType w:val="hybridMultilevel"/>
    <w:tmpl w:val="B3AE9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332C17"/>
    <w:multiLevelType w:val="hybridMultilevel"/>
    <w:tmpl w:val="5A5A81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1753587">
    <w:abstractNumId w:val="40"/>
  </w:num>
  <w:num w:numId="2" w16cid:durableId="608851375">
    <w:abstractNumId w:val="41"/>
  </w:num>
  <w:num w:numId="3" w16cid:durableId="1820610733">
    <w:abstractNumId w:val="25"/>
  </w:num>
  <w:num w:numId="4" w16cid:durableId="889345960">
    <w:abstractNumId w:val="6"/>
  </w:num>
  <w:num w:numId="5" w16cid:durableId="727337662">
    <w:abstractNumId w:val="5"/>
  </w:num>
  <w:num w:numId="6" w16cid:durableId="193494866">
    <w:abstractNumId w:val="8"/>
  </w:num>
  <w:num w:numId="7" w16cid:durableId="1102843346">
    <w:abstractNumId w:val="42"/>
  </w:num>
  <w:num w:numId="8" w16cid:durableId="604506454">
    <w:abstractNumId w:val="35"/>
  </w:num>
  <w:num w:numId="9" w16cid:durableId="807480244">
    <w:abstractNumId w:val="4"/>
  </w:num>
  <w:num w:numId="10" w16cid:durableId="1653750293">
    <w:abstractNumId w:val="23"/>
  </w:num>
  <w:num w:numId="11" w16cid:durableId="138428894">
    <w:abstractNumId w:val="7"/>
  </w:num>
  <w:num w:numId="12" w16cid:durableId="902375874">
    <w:abstractNumId w:val="16"/>
  </w:num>
  <w:num w:numId="13" w16cid:durableId="215632632">
    <w:abstractNumId w:val="32"/>
  </w:num>
  <w:num w:numId="14" w16cid:durableId="627900437">
    <w:abstractNumId w:val="33"/>
  </w:num>
  <w:num w:numId="15" w16cid:durableId="1714034130">
    <w:abstractNumId w:val="38"/>
  </w:num>
  <w:num w:numId="16" w16cid:durableId="1559049159">
    <w:abstractNumId w:val="1"/>
  </w:num>
  <w:num w:numId="17" w16cid:durableId="1042051587">
    <w:abstractNumId w:val="19"/>
  </w:num>
  <w:num w:numId="18" w16cid:durableId="455493441">
    <w:abstractNumId w:val="10"/>
  </w:num>
  <w:num w:numId="19" w16cid:durableId="426921385">
    <w:abstractNumId w:val="27"/>
    <w:lvlOverride w:ilvl="0">
      <w:lvl w:ilvl="0">
        <w:numFmt w:val="decimal"/>
        <w:lvlText w:val="%1."/>
        <w:lvlJc w:val="left"/>
      </w:lvl>
    </w:lvlOverride>
  </w:num>
  <w:num w:numId="20" w16cid:durableId="1179925017">
    <w:abstractNumId w:val="36"/>
    <w:lvlOverride w:ilvl="0">
      <w:lvl w:ilvl="0">
        <w:numFmt w:val="decimal"/>
        <w:lvlText w:val="%1."/>
        <w:lvlJc w:val="left"/>
      </w:lvl>
    </w:lvlOverride>
  </w:num>
  <w:num w:numId="21" w16cid:durableId="53621951">
    <w:abstractNumId w:val="0"/>
    <w:lvlOverride w:ilvl="0">
      <w:lvl w:ilvl="0">
        <w:numFmt w:val="decimal"/>
        <w:lvlText w:val="%1."/>
        <w:lvlJc w:val="left"/>
      </w:lvl>
    </w:lvlOverride>
  </w:num>
  <w:num w:numId="22" w16cid:durableId="588778446">
    <w:abstractNumId w:val="37"/>
    <w:lvlOverride w:ilvl="0">
      <w:lvl w:ilvl="0">
        <w:numFmt w:val="decimal"/>
        <w:lvlText w:val="%1."/>
        <w:lvlJc w:val="left"/>
      </w:lvl>
    </w:lvlOverride>
  </w:num>
  <w:num w:numId="23" w16cid:durableId="518855700">
    <w:abstractNumId w:val="43"/>
    <w:lvlOverride w:ilvl="0">
      <w:lvl w:ilvl="0">
        <w:numFmt w:val="decimal"/>
        <w:lvlText w:val="%1."/>
        <w:lvlJc w:val="left"/>
      </w:lvl>
    </w:lvlOverride>
  </w:num>
  <w:num w:numId="24" w16cid:durableId="1098870876">
    <w:abstractNumId w:val="30"/>
  </w:num>
  <w:num w:numId="25" w16cid:durableId="605581241">
    <w:abstractNumId w:val="39"/>
  </w:num>
  <w:num w:numId="26" w16cid:durableId="225141551">
    <w:abstractNumId w:val="2"/>
  </w:num>
  <w:num w:numId="27" w16cid:durableId="1451511516">
    <w:abstractNumId w:val="13"/>
  </w:num>
  <w:num w:numId="28" w16cid:durableId="54277670">
    <w:abstractNumId w:val="3"/>
  </w:num>
  <w:num w:numId="29" w16cid:durableId="75178606">
    <w:abstractNumId w:val="18"/>
  </w:num>
  <w:num w:numId="30" w16cid:durableId="974985444">
    <w:abstractNumId w:val="12"/>
  </w:num>
  <w:num w:numId="31" w16cid:durableId="1713189821">
    <w:abstractNumId w:val="11"/>
  </w:num>
  <w:num w:numId="32" w16cid:durableId="894198931">
    <w:abstractNumId w:val="17"/>
  </w:num>
  <w:num w:numId="33" w16cid:durableId="1238202241">
    <w:abstractNumId w:val="34"/>
  </w:num>
  <w:num w:numId="34" w16cid:durableId="1052146914">
    <w:abstractNumId w:val="24"/>
  </w:num>
  <w:num w:numId="35" w16cid:durableId="1762751279">
    <w:abstractNumId w:val="15"/>
  </w:num>
  <w:num w:numId="36" w16cid:durableId="1090812883">
    <w:abstractNumId w:val="14"/>
  </w:num>
  <w:num w:numId="37" w16cid:durableId="1240213258">
    <w:abstractNumId w:val="44"/>
  </w:num>
  <w:num w:numId="38" w16cid:durableId="1709184754">
    <w:abstractNumId w:val="45"/>
  </w:num>
  <w:num w:numId="39" w16cid:durableId="2094231460">
    <w:abstractNumId w:val="20"/>
  </w:num>
  <w:num w:numId="40" w16cid:durableId="618731493">
    <w:abstractNumId w:val="9"/>
  </w:num>
  <w:num w:numId="41" w16cid:durableId="1034892775">
    <w:abstractNumId w:val="29"/>
  </w:num>
  <w:num w:numId="42" w16cid:durableId="1519923414">
    <w:abstractNumId w:val="26"/>
  </w:num>
  <w:num w:numId="43" w16cid:durableId="1610435032">
    <w:abstractNumId w:val="21"/>
  </w:num>
  <w:num w:numId="44" w16cid:durableId="526874887">
    <w:abstractNumId w:val="31"/>
  </w:num>
  <w:num w:numId="45" w16cid:durableId="702249556">
    <w:abstractNumId w:val="22"/>
  </w:num>
  <w:num w:numId="46" w16cid:durableId="3245557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C2B"/>
    <w:rsid w:val="000030EB"/>
    <w:rsid w:val="000156DC"/>
    <w:rsid w:val="000316F6"/>
    <w:rsid w:val="00036AFB"/>
    <w:rsid w:val="00087705"/>
    <w:rsid w:val="00094B7E"/>
    <w:rsid w:val="000B12E8"/>
    <w:rsid w:val="000C59C1"/>
    <w:rsid w:val="000D742E"/>
    <w:rsid w:val="000E458F"/>
    <w:rsid w:val="000F53DA"/>
    <w:rsid w:val="00122C16"/>
    <w:rsid w:val="00134390"/>
    <w:rsid w:val="00176D5D"/>
    <w:rsid w:val="001A6801"/>
    <w:rsid w:val="001C66E8"/>
    <w:rsid w:val="001C6872"/>
    <w:rsid w:val="001D6DF8"/>
    <w:rsid w:val="001E1455"/>
    <w:rsid w:val="001E268A"/>
    <w:rsid w:val="001F12CC"/>
    <w:rsid w:val="002017B6"/>
    <w:rsid w:val="0020646B"/>
    <w:rsid w:val="00214396"/>
    <w:rsid w:val="00224B8C"/>
    <w:rsid w:val="00230C4F"/>
    <w:rsid w:val="002809D6"/>
    <w:rsid w:val="002940E2"/>
    <w:rsid w:val="002B11EF"/>
    <w:rsid w:val="002C4E07"/>
    <w:rsid w:val="002F3A6E"/>
    <w:rsid w:val="003064A5"/>
    <w:rsid w:val="0031018E"/>
    <w:rsid w:val="00315318"/>
    <w:rsid w:val="00342E4B"/>
    <w:rsid w:val="00364723"/>
    <w:rsid w:val="00364C6F"/>
    <w:rsid w:val="0038219C"/>
    <w:rsid w:val="0038264E"/>
    <w:rsid w:val="00387D71"/>
    <w:rsid w:val="00392A16"/>
    <w:rsid w:val="003970C7"/>
    <w:rsid w:val="003A4C8B"/>
    <w:rsid w:val="003B1282"/>
    <w:rsid w:val="003F57A5"/>
    <w:rsid w:val="00410E7A"/>
    <w:rsid w:val="0041497B"/>
    <w:rsid w:val="0044017D"/>
    <w:rsid w:val="004A2FB1"/>
    <w:rsid w:val="004A42E3"/>
    <w:rsid w:val="004D018A"/>
    <w:rsid w:val="00530432"/>
    <w:rsid w:val="00553DC7"/>
    <w:rsid w:val="005A3CAC"/>
    <w:rsid w:val="005C4279"/>
    <w:rsid w:val="005D5BE4"/>
    <w:rsid w:val="00613849"/>
    <w:rsid w:val="006267D3"/>
    <w:rsid w:val="0063093F"/>
    <w:rsid w:val="006464FC"/>
    <w:rsid w:val="006572CA"/>
    <w:rsid w:val="00670656"/>
    <w:rsid w:val="006712DD"/>
    <w:rsid w:val="00671656"/>
    <w:rsid w:val="00685445"/>
    <w:rsid w:val="00692A99"/>
    <w:rsid w:val="006D2E39"/>
    <w:rsid w:val="006F0C78"/>
    <w:rsid w:val="0073211F"/>
    <w:rsid w:val="00734E7A"/>
    <w:rsid w:val="0073580D"/>
    <w:rsid w:val="00737C8A"/>
    <w:rsid w:val="00743050"/>
    <w:rsid w:val="007625B2"/>
    <w:rsid w:val="00782616"/>
    <w:rsid w:val="00784AB0"/>
    <w:rsid w:val="007B1AC7"/>
    <w:rsid w:val="007C3569"/>
    <w:rsid w:val="00802F45"/>
    <w:rsid w:val="00812C2B"/>
    <w:rsid w:val="00814401"/>
    <w:rsid w:val="008165E8"/>
    <w:rsid w:val="00820577"/>
    <w:rsid w:val="00882691"/>
    <w:rsid w:val="008B1C92"/>
    <w:rsid w:val="008B6192"/>
    <w:rsid w:val="009101D5"/>
    <w:rsid w:val="00921BFD"/>
    <w:rsid w:val="00926072"/>
    <w:rsid w:val="00970457"/>
    <w:rsid w:val="00986B86"/>
    <w:rsid w:val="009F0002"/>
    <w:rsid w:val="009F223F"/>
    <w:rsid w:val="00A84C56"/>
    <w:rsid w:val="00AB07A7"/>
    <w:rsid w:val="00AB4395"/>
    <w:rsid w:val="00AC0476"/>
    <w:rsid w:val="00AD7417"/>
    <w:rsid w:val="00AE6283"/>
    <w:rsid w:val="00AE6773"/>
    <w:rsid w:val="00AE681E"/>
    <w:rsid w:val="00AF1BCE"/>
    <w:rsid w:val="00AF4F34"/>
    <w:rsid w:val="00B020E9"/>
    <w:rsid w:val="00B070B8"/>
    <w:rsid w:val="00B15C1B"/>
    <w:rsid w:val="00B27031"/>
    <w:rsid w:val="00B302CD"/>
    <w:rsid w:val="00B47C2D"/>
    <w:rsid w:val="00B57726"/>
    <w:rsid w:val="00B81A83"/>
    <w:rsid w:val="00B82171"/>
    <w:rsid w:val="00B85F19"/>
    <w:rsid w:val="00B97029"/>
    <w:rsid w:val="00BA1A70"/>
    <w:rsid w:val="00BB21E2"/>
    <w:rsid w:val="00BB271B"/>
    <w:rsid w:val="00BC25CB"/>
    <w:rsid w:val="00BF05B4"/>
    <w:rsid w:val="00C10FA0"/>
    <w:rsid w:val="00C115F2"/>
    <w:rsid w:val="00C2772F"/>
    <w:rsid w:val="00C56925"/>
    <w:rsid w:val="00C83BA6"/>
    <w:rsid w:val="00CA3B8A"/>
    <w:rsid w:val="00CB383C"/>
    <w:rsid w:val="00CC2ABA"/>
    <w:rsid w:val="00CE4652"/>
    <w:rsid w:val="00D037DF"/>
    <w:rsid w:val="00D111B1"/>
    <w:rsid w:val="00D11A64"/>
    <w:rsid w:val="00D331DD"/>
    <w:rsid w:val="00D430D9"/>
    <w:rsid w:val="00D617C7"/>
    <w:rsid w:val="00D64084"/>
    <w:rsid w:val="00D7301E"/>
    <w:rsid w:val="00DC212E"/>
    <w:rsid w:val="00DD3855"/>
    <w:rsid w:val="00DD67FE"/>
    <w:rsid w:val="00DE17B8"/>
    <w:rsid w:val="00DE7E26"/>
    <w:rsid w:val="00DF7A4E"/>
    <w:rsid w:val="00E41DC7"/>
    <w:rsid w:val="00E534CB"/>
    <w:rsid w:val="00E60277"/>
    <w:rsid w:val="00E666BE"/>
    <w:rsid w:val="00E74947"/>
    <w:rsid w:val="00E876FA"/>
    <w:rsid w:val="00EB5642"/>
    <w:rsid w:val="00ED23BF"/>
    <w:rsid w:val="00EE68DE"/>
    <w:rsid w:val="00F05D79"/>
    <w:rsid w:val="00F20FF8"/>
    <w:rsid w:val="00F30396"/>
    <w:rsid w:val="00F333C6"/>
    <w:rsid w:val="00F531F2"/>
    <w:rsid w:val="00F546CD"/>
    <w:rsid w:val="00F77239"/>
    <w:rsid w:val="00F7784C"/>
    <w:rsid w:val="00FA45F2"/>
    <w:rsid w:val="00FA7F1D"/>
    <w:rsid w:val="00FD4217"/>
    <w:rsid w:val="00FE0737"/>
    <w:rsid w:val="00FE3AF3"/>
    <w:rsid w:val="00FE643B"/>
    <w:rsid w:val="00FF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B0C62A"/>
  <w14:defaultImageDpi w14:val="300"/>
  <w15:docId w15:val="{4DB10BF7-A8FB-BE46-95F6-4CC3DD4EB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6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6D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2A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2A99"/>
  </w:style>
  <w:style w:type="paragraph" w:styleId="Footer">
    <w:name w:val="footer"/>
    <w:basedOn w:val="Normal"/>
    <w:link w:val="FooterChar"/>
    <w:uiPriority w:val="99"/>
    <w:unhideWhenUsed/>
    <w:rsid w:val="00692A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2A99"/>
  </w:style>
  <w:style w:type="character" w:styleId="PageNumber">
    <w:name w:val="page number"/>
    <w:basedOn w:val="DefaultParagraphFont"/>
    <w:uiPriority w:val="99"/>
    <w:semiHidden/>
    <w:unhideWhenUsed/>
    <w:rsid w:val="00FE0737"/>
  </w:style>
  <w:style w:type="paragraph" w:styleId="NoSpacing">
    <w:name w:val="No Spacing"/>
    <w:uiPriority w:val="1"/>
    <w:qFormat/>
    <w:rsid w:val="00B85F19"/>
    <w:rPr>
      <w:rFonts w:eastAsiaTheme="minorHAns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38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3855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D3855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DD3855"/>
    <w:pPr>
      <w:ind w:left="720"/>
      <w:contextualSpacing/>
    </w:pPr>
  </w:style>
  <w:style w:type="table" w:styleId="TableGrid">
    <w:name w:val="Table Grid"/>
    <w:basedOn w:val="TableNormal"/>
    <w:uiPriority w:val="39"/>
    <w:rsid w:val="00AF1BC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nospacing">
    <w:name w:val="gmail-msonospacing"/>
    <w:basedOn w:val="Normal"/>
    <w:rsid w:val="00FE3AF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101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101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31D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D67F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9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bowb.com/rul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wist54/Desktop/UBOWB/UBOWB%20minu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BEE173-FDC4-4A4C-948B-DC5848FFB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UBOWB minutes.dotx</Template>
  <TotalTime>64</TotalTime>
  <Pages>4</Pages>
  <Words>937</Words>
  <Characters>4802</Characters>
  <Application>Microsoft Office Word</Application>
  <DocSecurity>0</DocSecurity>
  <Lines>160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Watson-Williams ES</Company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M Turnpenny</dc:creator>
  <cp:keywords/>
  <dc:description/>
  <cp:lastModifiedBy>William M Turnpenny</cp:lastModifiedBy>
  <cp:revision>9</cp:revision>
  <cp:lastPrinted>2025-12-06T04:13:00Z</cp:lastPrinted>
  <dcterms:created xsi:type="dcterms:W3CDTF">2025-12-06T04:15:00Z</dcterms:created>
  <dcterms:modified xsi:type="dcterms:W3CDTF">2025-12-07T14:42:00Z</dcterms:modified>
</cp:coreProperties>
</file>